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C45D8" w14:textId="77777777" w:rsidR="00CA4D3B" w:rsidRDefault="008354D5" w:rsidP="00CA4D3B">
      <w:pPr>
        <w:keepNext/>
        <w:jc w:val="center"/>
        <w:outlineLvl w:val="0"/>
        <w:rPr>
          <w:b/>
        </w:rPr>
      </w:pPr>
      <w:r>
        <w:rPr>
          <w:b/>
          <w:noProof/>
          <w:lang w:val="en-US"/>
        </w:rPr>
        <w:drawing>
          <wp:inline distT="0" distB="0" distL="0" distR="0" wp14:anchorId="64A12315" wp14:editId="14CBD2CB">
            <wp:extent cx="561975" cy="695325"/>
            <wp:effectExtent l="0" t="0" r="9525"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975" cy="695325"/>
                    </a:xfrm>
                    <a:prstGeom prst="rect">
                      <a:avLst/>
                    </a:prstGeom>
                    <a:noFill/>
                  </pic:spPr>
                </pic:pic>
              </a:graphicData>
            </a:graphic>
          </wp:inline>
        </w:drawing>
      </w:r>
    </w:p>
    <w:p w14:paraId="4C60251E" w14:textId="77777777" w:rsidR="008354D5" w:rsidRPr="00AF7D08" w:rsidRDefault="008354D5" w:rsidP="00CA4D3B">
      <w:pPr>
        <w:keepNext/>
        <w:jc w:val="center"/>
        <w:outlineLvl w:val="0"/>
        <w:rPr>
          <w:b/>
        </w:rPr>
      </w:pPr>
    </w:p>
    <w:p w14:paraId="1F7CCBD6" w14:textId="77777777" w:rsidR="00CA4D3B" w:rsidRDefault="00CA4D3B" w:rsidP="00CA4D3B">
      <w:pPr>
        <w:keepNext/>
        <w:jc w:val="center"/>
        <w:outlineLvl w:val="0"/>
        <w:rPr>
          <w:b/>
          <w:sz w:val="28"/>
          <w:szCs w:val="28"/>
        </w:rPr>
      </w:pPr>
      <w:r>
        <w:rPr>
          <w:b/>
          <w:sz w:val="28"/>
          <w:szCs w:val="28"/>
        </w:rPr>
        <w:t>KLAIPĖDOS MIESTO SAVIVALDYBĖS TARYBA</w:t>
      </w:r>
    </w:p>
    <w:p w14:paraId="11A4A5B7" w14:textId="77777777" w:rsidR="00CA4D3B" w:rsidRDefault="00CA4D3B" w:rsidP="00CA4D3B">
      <w:pPr>
        <w:keepNext/>
        <w:jc w:val="center"/>
        <w:outlineLvl w:val="1"/>
        <w:rPr>
          <w:b/>
        </w:rPr>
      </w:pPr>
    </w:p>
    <w:p w14:paraId="74761034" w14:textId="77777777" w:rsidR="00CA4D3B" w:rsidRDefault="00CA4D3B" w:rsidP="00CA4D3B">
      <w:pPr>
        <w:keepNext/>
        <w:jc w:val="center"/>
        <w:outlineLvl w:val="1"/>
        <w:rPr>
          <w:b/>
        </w:rPr>
      </w:pPr>
      <w:r>
        <w:rPr>
          <w:b/>
        </w:rPr>
        <w:t>SPRENDIMAS</w:t>
      </w:r>
    </w:p>
    <w:p w14:paraId="705899F7" w14:textId="77777777" w:rsidR="00CA4D3B" w:rsidRDefault="002042C1" w:rsidP="00CA4D3B">
      <w:pPr>
        <w:jc w:val="center"/>
      </w:pPr>
      <w:r>
        <w:rPr>
          <w:b/>
        </w:rPr>
        <w:t>DĖL KLAIPĖDOS MIESTO SAVIVALDYBĖS PREMIJŲ UŽ MIESTUI AKTUALIUS IR PRITAIKOMUOSIUS DARBUS KLAIPĖDOS AUKŠTŲJŲ MOKYKLŲ ABSOLVENTAMS SKYRIMO NUOSTATŲ PATVIRTINIMO</w:t>
      </w:r>
    </w:p>
    <w:p w14:paraId="12179B55" w14:textId="77777777" w:rsidR="00CA4D3B" w:rsidRDefault="00CA4D3B" w:rsidP="00CA4D3B">
      <w:pPr>
        <w:jc w:val="center"/>
      </w:pPr>
    </w:p>
    <w:bookmarkStart w:id="0" w:name="registravimoDataIlga"/>
    <w:p w14:paraId="2EAED66F" w14:textId="77777777" w:rsidR="00597EE8" w:rsidRPr="003C09F9" w:rsidRDefault="00597EE8" w:rsidP="00597EE8">
      <w:pPr>
        <w:tabs>
          <w:tab w:val="left" w:pos="5070"/>
          <w:tab w:val="left" w:pos="5366"/>
          <w:tab w:val="left" w:pos="6771"/>
          <w:tab w:val="left" w:pos="7363"/>
        </w:tabs>
        <w:jc w:val="center"/>
      </w:pPr>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2017 m. gruodžio 21 d.</w:t>
      </w:r>
      <w:r>
        <w:rPr>
          <w:noProof/>
        </w:rPr>
        <w:fldChar w:fldCharType="end"/>
      </w:r>
      <w:bookmarkEnd w:id="0"/>
      <w:r>
        <w:rPr>
          <w:noProof/>
        </w:rPr>
        <w:t xml:space="preserve"> </w:t>
      </w:r>
      <w:r w:rsidRPr="003C09F9">
        <w:t>Nr.</w:t>
      </w:r>
      <w:r>
        <w:t xml:space="preserve"> </w:t>
      </w:r>
      <w:bookmarkStart w:id="1" w:name="dokumentoNr"/>
      <w:r>
        <w:rPr>
          <w:noProof/>
        </w:rPr>
        <w:fldChar w:fldCharType="begin">
          <w:ffData>
            <w:name w:val="dokumentoNr"/>
            <w:enabled/>
            <w:calcOnExit w:val="0"/>
            <w:textInput>
              <w:maxLength w:val="1"/>
            </w:textInput>
          </w:ffData>
        </w:fldChar>
      </w:r>
      <w:r>
        <w:rPr>
          <w:noProof/>
        </w:rPr>
        <w:instrText xml:space="preserve"> FORMTEXT </w:instrText>
      </w:r>
      <w:r>
        <w:rPr>
          <w:noProof/>
        </w:rPr>
      </w:r>
      <w:r>
        <w:rPr>
          <w:noProof/>
        </w:rPr>
        <w:fldChar w:fldCharType="separate"/>
      </w:r>
      <w:r>
        <w:rPr>
          <w:noProof/>
        </w:rPr>
        <w:t>T2-337</w:t>
      </w:r>
      <w:r>
        <w:rPr>
          <w:noProof/>
        </w:rPr>
        <w:fldChar w:fldCharType="end"/>
      </w:r>
      <w:bookmarkEnd w:id="1"/>
    </w:p>
    <w:p w14:paraId="04652FE7" w14:textId="77777777" w:rsidR="00597EE8" w:rsidRDefault="00597EE8" w:rsidP="00597EE8">
      <w:pPr>
        <w:tabs>
          <w:tab w:val="left" w:pos="5070"/>
          <w:tab w:val="left" w:pos="5366"/>
          <w:tab w:val="left" w:pos="6771"/>
          <w:tab w:val="left" w:pos="7363"/>
        </w:tabs>
        <w:jc w:val="center"/>
      </w:pPr>
      <w:r w:rsidRPr="001456CE">
        <w:t>Klaipėda</w:t>
      </w:r>
    </w:p>
    <w:p w14:paraId="38EB60A6" w14:textId="77777777" w:rsidR="00CA4D3B" w:rsidRPr="008354D5" w:rsidRDefault="00CA4D3B" w:rsidP="00CA4D3B">
      <w:pPr>
        <w:jc w:val="center"/>
      </w:pPr>
    </w:p>
    <w:p w14:paraId="38E78ED5" w14:textId="77777777" w:rsidR="00CA4D3B" w:rsidRDefault="00CA4D3B" w:rsidP="00CA4D3B">
      <w:pPr>
        <w:jc w:val="center"/>
      </w:pPr>
    </w:p>
    <w:p w14:paraId="265F42A5" w14:textId="772FBFB7" w:rsidR="002042C1" w:rsidRDefault="002042C1" w:rsidP="00481CFD">
      <w:pPr>
        <w:tabs>
          <w:tab w:val="left" w:pos="912"/>
        </w:tabs>
        <w:ind w:firstLine="709"/>
        <w:jc w:val="both"/>
      </w:pPr>
      <w:r w:rsidRPr="001D3C7E">
        <w:t>Vadovaudamasi</w:t>
      </w:r>
      <w:r>
        <w:t xml:space="preserve"> Lietuvos Respublikos vietos savivaldos įstatymo 16 straipsnio 2 dalies 6 punktu, 50 straipsnio 3 dalimi, atsižvelgdama į </w:t>
      </w:r>
      <w:r w:rsidRPr="0081510E">
        <w:t>Klaipėdos miesto savivaldybės tarybos 201</w:t>
      </w:r>
      <w:r>
        <w:t>6</w:t>
      </w:r>
      <w:r w:rsidRPr="0081510E">
        <w:t xml:space="preserve"> m. </w:t>
      </w:r>
      <w:r>
        <w:t>gruodžio 22 d. sprendimą</w:t>
      </w:r>
      <w:r w:rsidRPr="0081510E">
        <w:t xml:space="preserve"> </w:t>
      </w:r>
      <w:bookmarkStart w:id="2" w:name="n_0"/>
      <w:r w:rsidR="001B3256" w:rsidRPr="00515627">
        <w:t xml:space="preserve">Nr. T2-290 </w:t>
      </w:r>
      <w:bookmarkEnd w:id="2"/>
      <w:r w:rsidRPr="0081510E">
        <w:t>„</w:t>
      </w:r>
      <w:r>
        <w:t>D</w:t>
      </w:r>
      <w:r w:rsidRPr="00296B42">
        <w:t xml:space="preserve">ėl </w:t>
      </w:r>
      <w:r>
        <w:t>K</w:t>
      </w:r>
      <w:r w:rsidRPr="00296B42">
        <w:t>laipėdos miesto savivaldybės 2017–2019 metų strateginio veiklos plano patvirtinimo</w:t>
      </w:r>
      <w:r>
        <w:t xml:space="preserve">“ </w:t>
      </w:r>
      <w:r>
        <w:rPr>
          <w:bCs/>
        </w:rPr>
        <w:t xml:space="preserve">ir </w:t>
      </w:r>
      <w:r>
        <w:t>į Klaipėdos miesto savivaldybės akademinių reikalų tarybos 2017-11-14 protokolo Nr. TAR1-157 5 nutarimą, Klaipėdos miesto savivaldybės taryba</w:t>
      </w:r>
      <w:r w:rsidRPr="001D3C7E">
        <w:t xml:space="preserve"> </w:t>
      </w:r>
      <w:r w:rsidRPr="001D3C7E">
        <w:rPr>
          <w:spacing w:val="60"/>
        </w:rPr>
        <w:t>nusprendži</w:t>
      </w:r>
      <w:r w:rsidRPr="001D3C7E">
        <w:t>a:</w:t>
      </w:r>
    </w:p>
    <w:p w14:paraId="2F8C6F70" w14:textId="77777777" w:rsidR="002042C1" w:rsidRDefault="002042C1" w:rsidP="00481CFD">
      <w:pPr>
        <w:ind w:firstLine="709"/>
        <w:jc w:val="both"/>
      </w:pPr>
      <w:r>
        <w:t>1. Patvirtinti Klaipėdos miesto savivaldybės premijų už miestui aktualius ir pritaikomuosius darbus Klaipėdos aukštųjų mokyklų absolventams skyrimo nuostatus (pridedama).</w:t>
      </w:r>
    </w:p>
    <w:p w14:paraId="399BD7B5" w14:textId="77777777" w:rsidR="00CA4D3B" w:rsidRDefault="002042C1" w:rsidP="00481CFD">
      <w:pPr>
        <w:ind w:firstLine="709"/>
        <w:jc w:val="both"/>
      </w:pPr>
      <w:r>
        <w:t>2. Skelbti šį sprendimą Teisės aktų registre ir Klaipėdos miesto savivaldybės interneto svetainėje</w:t>
      </w:r>
      <w:r w:rsidR="00CA4D3B">
        <w:t xml:space="preserve">. </w:t>
      </w:r>
    </w:p>
    <w:p w14:paraId="2AAF0130" w14:textId="77777777" w:rsidR="00CA4D3B" w:rsidRDefault="00CA4D3B" w:rsidP="00CA4D3B">
      <w:pPr>
        <w:jc w:val="both"/>
      </w:pPr>
    </w:p>
    <w:p w14:paraId="16CD5E64" w14:textId="77777777" w:rsidR="004476DD" w:rsidRDefault="004476DD" w:rsidP="00CA4D3B">
      <w:pPr>
        <w:jc w:val="both"/>
      </w:pPr>
    </w:p>
    <w:p w14:paraId="5F0874D8" w14:textId="53DE4D13" w:rsidR="001B3256" w:rsidRDefault="001B3256" w:rsidP="001B3256">
      <w:pPr>
        <w:tabs>
          <w:tab w:val="right" w:pos="9638"/>
        </w:tabs>
      </w:pPr>
      <w:r>
        <w:t>Savivaldybės mero pavaduotojas</w:t>
      </w:r>
      <w:r>
        <w:tab/>
        <w:t>Artūras Šulcas</w:t>
      </w:r>
    </w:p>
    <w:p w14:paraId="123FC538" w14:textId="79E44DE0" w:rsidR="001B3256" w:rsidRDefault="001B3256" w:rsidP="001B3256">
      <w:pPr>
        <w:tabs>
          <w:tab w:val="right" w:pos="9638"/>
        </w:tabs>
        <w:jc w:val="center"/>
      </w:pPr>
      <w:r>
        <w:t>______________</w:t>
      </w:r>
    </w:p>
    <w:p w14:paraId="468C8B40" w14:textId="77777777" w:rsidR="001B3256" w:rsidRDefault="001B3256" w:rsidP="001B3256">
      <w:pPr>
        <w:tabs>
          <w:tab w:val="right" w:pos="9638"/>
        </w:tabs>
        <w:jc w:val="center"/>
      </w:pPr>
    </w:p>
    <w:p w14:paraId="5FE577F8" w14:textId="77777777" w:rsidR="00696E80" w:rsidRDefault="00696E80">
      <w:r>
        <w:br w:type="page"/>
      </w:r>
    </w:p>
    <w:tbl>
      <w:tblPr>
        <w:tblStyle w:val="TableGrid"/>
        <w:tblW w:w="4110"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0E497E" w14:paraId="76C81C01" w14:textId="77777777" w:rsidTr="00696E80">
        <w:tc>
          <w:tcPr>
            <w:tcW w:w="4110" w:type="dxa"/>
          </w:tcPr>
          <w:p w14:paraId="556DF7CB" w14:textId="46CA7489" w:rsidR="000E497E" w:rsidRDefault="00696E80" w:rsidP="00E06436">
            <w:pPr>
              <w:tabs>
                <w:tab w:val="left" w:pos="5070"/>
                <w:tab w:val="left" w:pos="5366"/>
                <w:tab w:val="left" w:pos="6771"/>
                <w:tab w:val="left" w:pos="7363"/>
              </w:tabs>
              <w:jc w:val="both"/>
            </w:pPr>
            <w:r>
              <w:lastRenderedPageBreak/>
              <w:br w:type="page"/>
            </w:r>
            <w:r w:rsidR="000E497E">
              <w:t>PATVIRTINTA</w:t>
            </w:r>
          </w:p>
        </w:tc>
      </w:tr>
      <w:tr w:rsidR="000E497E" w14:paraId="47E124A1" w14:textId="77777777" w:rsidTr="00696E80">
        <w:tc>
          <w:tcPr>
            <w:tcW w:w="4110" w:type="dxa"/>
          </w:tcPr>
          <w:p w14:paraId="75E75CD4" w14:textId="77777777" w:rsidR="000E497E" w:rsidRDefault="000E497E" w:rsidP="00E06436">
            <w:r>
              <w:t>Klaipėdos miesto savivaldybės</w:t>
            </w:r>
          </w:p>
        </w:tc>
      </w:tr>
      <w:tr w:rsidR="000E497E" w14:paraId="798FEC14" w14:textId="77777777" w:rsidTr="00696E80">
        <w:tc>
          <w:tcPr>
            <w:tcW w:w="4110" w:type="dxa"/>
          </w:tcPr>
          <w:p w14:paraId="234718D2" w14:textId="77777777" w:rsidR="000E497E" w:rsidRDefault="000E497E" w:rsidP="00E06436">
            <w:r>
              <w:t xml:space="preserve">tarybos </w:t>
            </w:r>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2017 m. gruodžio 21 d.</w:t>
            </w:r>
            <w:r>
              <w:rPr>
                <w:noProof/>
              </w:rPr>
              <w:fldChar w:fldCharType="end"/>
            </w:r>
          </w:p>
        </w:tc>
      </w:tr>
      <w:tr w:rsidR="000E497E" w14:paraId="16B9FFB5" w14:textId="77777777" w:rsidTr="00696E80">
        <w:tc>
          <w:tcPr>
            <w:tcW w:w="4110" w:type="dxa"/>
          </w:tcPr>
          <w:p w14:paraId="2160B986" w14:textId="77777777" w:rsidR="000E497E" w:rsidRDefault="000E497E" w:rsidP="00E06436">
            <w:pPr>
              <w:tabs>
                <w:tab w:val="left" w:pos="5070"/>
                <w:tab w:val="left" w:pos="5366"/>
                <w:tab w:val="left" w:pos="6771"/>
                <w:tab w:val="left" w:pos="7363"/>
              </w:tabs>
            </w:pPr>
            <w:r>
              <w:t xml:space="preserve">sprendimu Nr. </w:t>
            </w:r>
            <w:r>
              <w:rPr>
                <w:noProof/>
              </w:rPr>
              <w:fldChar w:fldCharType="begin">
                <w:ffData>
                  <w:name w:val="dokumentoNr"/>
                  <w:enabled/>
                  <w:calcOnExit w:val="0"/>
                  <w:textInput>
                    <w:maxLength w:val="1"/>
                  </w:textInput>
                </w:ffData>
              </w:fldChar>
            </w:r>
            <w:r>
              <w:rPr>
                <w:noProof/>
              </w:rPr>
              <w:instrText xml:space="preserve"> FORMTEXT </w:instrText>
            </w:r>
            <w:r>
              <w:rPr>
                <w:noProof/>
              </w:rPr>
            </w:r>
            <w:r>
              <w:rPr>
                <w:noProof/>
              </w:rPr>
              <w:fldChar w:fldCharType="separate"/>
            </w:r>
            <w:r>
              <w:rPr>
                <w:noProof/>
              </w:rPr>
              <w:t>T2-337</w:t>
            </w:r>
            <w:r>
              <w:rPr>
                <w:noProof/>
              </w:rPr>
              <w:fldChar w:fldCharType="end"/>
            </w:r>
          </w:p>
        </w:tc>
      </w:tr>
    </w:tbl>
    <w:p w14:paraId="4BF4E990" w14:textId="77777777" w:rsidR="000E497E" w:rsidRDefault="000E497E" w:rsidP="00C545C4"/>
    <w:p w14:paraId="34A1CCD4" w14:textId="69DEE530" w:rsidR="00C545C4" w:rsidRDefault="00C545C4" w:rsidP="00C545C4">
      <w:pPr>
        <w:ind w:left="5670"/>
        <w:rPr>
          <w:i/>
          <w:sz w:val="16"/>
        </w:rPr>
      </w:pPr>
      <w:r w:rsidRPr="00C545C4">
        <w:rPr>
          <w:i/>
          <w:sz w:val="16"/>
        </w:rPr>
        <w:t xml:space="preserve">2019 m. kovo 21 d. Klaipėdos miesto savivaldybės tarybos sprendimo </w:t>
      </w:r>
      <w:bookmarkStart w:id="3" w:name="n_1"/>
      <w:r w:rsidR="00C84A7A" w:rsidRPr="00515627">
        <w:rPr>
          <w:i/>
          <w:sz w:val="16"/>
        </w:rPr>
        <w:t xml:space="preserve">Nr. T2-56 </w:t>
      </w:r>
      <w:bookmarkEnd w:id="3"/>
      <w:r w:rsidRPr="00C545C4">
        <w:rPr>
          <w:i/>
          <w:sz w:val="16"/>
        </w:rPr>
        <w:t>redakcija</w:t>
      </w:r>
    </w:p>
    <w:p w14:paraId="71686824" w14:textId="77777777" w:rsidR="00250CC0" w:rsidRDefault="00250CC0" w:rsidP="00C545C4">
      <w:pPr>
        <w:ind w:left="5670"/>
        <w:rPr>
          <w:i/>
          <w:sz w:val="16"/>
        </w:rPr>
      </w:pPr>
    </w:p>
    <w:p w14:paraId="6383151B" w14:textId="5E3B02E7" w:rsidR="00250CC0" w:rsidRPr="00250CC0" w:rsidRDefault="00250CC0" w:rsidP="00C545C4">
      <w:pPr>
        <w:ind w:left="5670"/>
        <w:rPr>
          <w:i/>
          <w:sz w:val="16"/>
        </w:rPr>
      </w:pPr>
      <w:r w:rsidRPr="00250CC0">
        <w:rPr>
          <w:i/>
          <w:sz w:val="16"/>
        </w:rPr>
        <w:t xml:space="preserve">2023 m. gegužės 25 d. Klaipėdos miesto savivaldybės tarybos sprendimo </w:t>
      </w:r>
      <w:bookmarkStart w:id="4" w:name="n_2"/>
      <w:r w:rsidR="0004469C" w:rsidRPr="00515627">
        <w:rPr>
          <w:i/>
          <w:sz w:val="16"/>
        </w:rPr>
        <w:t xml:space="preserve">Nr. T2-130 </w:t>
      </w:r>
      <w:bookmarkEnd w:id="4"/>
      <w:r w:rsidRPr="00250CC0">
        <w:rPr>
          <w:i/>
          <w:sz w:val="16"/>
        </w:rPr>
        <w:t>redakcija</w:t>
      </w:r>
    </w:p>
    <w:p w14:paraId="3E3BB5AF" w14:textId="77777777" w:rsidR="00C545C4" w:rsidRPr="00F72A1E" w:rsidRDefault="00C545C4" w:rsidP="000E497E">
      <w:pPr>
        <w:jc w:val="center"/>
      </w:pPr>
    </w:p>
    <w:p w14:paraId="2E9A2F8C" w14:textId="77777777" w:rsidR="00250CC0" w:rsidRDefault="00250CC0" w:rsidP="00250CC0">
      <w:pPr>
        <w:jc w:val="center"/>
        <w:rPr>
          <w:b/>
        </w:rPr>
      </w:pPr>
      <w:r>
        <w:rPr>
          <w:b/>
        </w:rPr>
        <w:t>KLAIPĖDOS MIESTO SAVIVALDYBĖS PREMIJŲ UŽ MIESTUI AKTUALIUS IR PRITAIKOMUOSIUS DARBUS KLAIPĖDOS AUKŠTŲJŲ MOKYKLŲ ABSOLVENTAMS SKYRIMO NUOSTATAI</w:t>
      </w:r>
    </w:p>
    <w:p w14:paraId="6C1EC72D" w14:textId="77777777" w:rsidR="00250CC0" w:rsidRDefault="00250CC0" w:rsidP="00250CC0">
      <w:pPr>
        <w:jc w:val="center"/>
      </w:pPr>
    </w:p>
    <w:p w14:paraId="73CC07D3" w14:textId="77777777" w:rsidR="00250CC0" w:rsidRDefault="00250CC0" w:rsidP="00250CC0">
      <w:pPr>
        <w:jc w:val="center"/>
        <w:rPr>
          <w:b/>
          <w:bCs/>
        </w:rPr>
      </w:pPr>
      <w:r>
        <w:rPr>
          <w:b/>
          <w:bCs/>
        </w:rPr>
        <w:t xml:space="preserve">I SKYRIUS </w:t>
      </w:r>
    </w:p>
    <w:p w14:paraId="75551ADE" w14:textId="77777777" w:rsidR="00250CC0" w:rsidRDefault="00250CC0" w:rsidP="00250CC0">
      <w:pPr>
        <w:jc w:val="center"/>
      </w:pPr>
      <w:r>
        <w:rPr>
          <w:b/>
          <w:bCs/>
        </w:rPr>
        <w:t>BENDROSIOS NUOSTATOS</w:t>
      </w:r>
    </w:p>
    <w:p w14:paraId="5CF4A22B" w14:textId="77777777" w:rsidR="00250CC0" w:rsidRDefault="00250CC0" w:rsidP="00250CC0">
      <w:pPr>
        <w:ind w:firstLine="720"/>
        <w:jc w:val="center"/>
      </w:pPr>
    </w:p>
    <w:p w14:paraId="2FFE3EA3" w14:textId="77777777" w:rsidR="00250CC0" w:rsidRDefault="00250CC0" w:rsidP="00250CC0">
      <w:pPr>
        <w:ind w:firstLine="720"/>
        <w:jc w:val="both"/>
      </w:pPr>
      <w:r>
        <w:t>1. Klaipėdos miesto savivaldybės premijų už miestui aktualius ir pritaikomuosius darbus Klaipėdos aukštųjų mokyklų absolventams skyrimo nuostatai (toliau – Nuostatai) nustato Klaipėdos miesto savivaldybės premijų už miestui aktualius ir pritaikomuosius darbus Klaipėdos aukštųjų mokyklų absolventams (toliau – premijos) dydį, konkurso paskelbimo, darbų atrankos ir pateikimo, darbų vertinimo, premijų skyrimo ir mokėjimo tvarką.</w:t>
      </w:r>
    </w:p>
    <w:p w14:paraId="47B5C616" w14:textId="77777777" w:rsidR="00250CC0" w:rsidRDefault="00250CC0" w:rsidP="00250CC0">
      <w:pPr>
        <w:ind w:firstLine="720"/>
        <w:jc w:val="both"/>
      </w:pPr>
      <w:r>
        <w:t xml:space="preserve">2. Klaipėdos aukštosios mokyklos – visos Klaipėdoje registruotos aukštosios mokyklos bei kitų miestų aukštųjų mokyklų padaliniai (filialai). </w:t>
      </w:r>
    </w:p>
    <w:p w14:paraId="237D0FCA" w14:textId="77777777" w:rsidR="00250CC0" w:rsidRDefault="00250CC0" w:rsidP="00250CC0">
      <w:pPr>
        <w:ind w:firstLine="720"/>
        <w:jc w:val="both"/>
      </w:pPr>
      <w:r>
        <w:t>3. Premijos mokamos iš Klaipėdos miesto savivaldybės (toliau – Savivaldybė) biudžeto asignavimų.</w:t>
      </w:r>
    </w:p>
    <w:p w14:paraId="0FD36B0A" w14:textId="77777777" w:rsidR="00250CC0" w:rsidRDefault="00250CC0" w:rsidP="00250CC0">
      <w:pPr>
        <w:ind w:firstLine="720"/>
        <w:jc w:val="both"/>
      </w:pPr>
      <w:r>
        <w:t>4. Gauti premijas turi teisę pilnamečiai Klaipėdos aukštųjų (visų studijų pakopų) mokyklų (toliau – mokyklos) absolventai, parengę miestui aktualų ir pritaikomąjį baigiamąjį darbą (toliau – darbas).</w:t>
      </w:r>
    </w:p>
    <w:p w14:paraId="3CBE0A04" w14:textId="77777777" w:rsidR="00250CC0" w:rsidRDefault="00250CC0" w:rsidP="00250CC0">
      <w:pPr>
        <w:ind w:firstLine="720"/>
        <w:jc w:val="center"/>
        <w:rPr>
          <w:b/>
        </w:rPr>
      </w:pPr>
    </w:p>
    <w:p w14:paraId="61931BCF" w14:textId="77777777" w:rsidR="00250CC0" w:rsidRDefault="00250CC0" w:rsidP="00250CC0">
      <w:pPr>
        <w:jc w:val="center"/>
        <w:rPr>
          <w:b/>
        </w:rPr>
      </w:pPr>
      <w:r>
        <w:rPr>
          <w:b/>
        </w:rPr>
        <w:t xml:space="preserve">II SKYRIUS </w:t>
      </w:r>
    </w:p>
    <w:p w14:paraId="639EC4AA" w14:textId="77777777" w:rsidR="00250CC0" w:rsidRDefault="00250CC0" w:rsidP="00250CC0">
      <w:pPr>
        <w:jc w:val="center"/>
        <w:rPr>
          <w:b/>
        </w:rPr>
      </w:pPr>
      <w:r>
        <w:rPr>
          <w:b/>
        </w:rPr>
        <w:t>PREMIJOS DYDIS IR DARBŲ TEMATIKA</w:t>
      </w:r>
    </w:p>
    <w:p w14:paraId="5CEBA03F" w14:textId="77777777" w:rsidR="00250CC0" w:rsidRDefault="00250CC0" w:rsidP="00250CC0">
      <w:pPr>
        <w:jc w:val="center"/>
        <w:rPr>
          <w:b/>
        </w:rPr>
      </w:pPr>
    </w:p>
    <w:p w14:paraId="566F7FB4" w14:textId="77777777" w:rsidR="00250CC0" w:rsidRDefault="00250CC0" w:rsidP="00250CC0">
      <w:pPr>
        <w:ind w:firstLine="720"/>
        <w:jc w:val="both"/>
      </w:pPr>
      <w:r>
        <w:t>5. Premijos dydis – 500 Eur, įskaitant mokesčius.</w:t>
      </w:r>
    </w:p>
    <w:p w14:paraId="0E830F09" w14:textId="6170C3C9" w:rsidR="00250CC0" w:rsidRDefault="00250CC0" w:rsidP="00250CC0">
      <w:pPr>
        <w:ind w:firstLine="720"/>
        <w:jc w:val="both"/>
      </w:pPr>
      <w:r>
        <w:t xml:space="preserve">6. </w:t>
      </w:r>
      <w:r w:rsidR="00696E80">
        <w:t>Savivaldybės administracijos Jaunimo ir bendruomenių reikalų koordinavimo grupė (toliau – Grupė) kiekvienais metais Savivaldybės administracijoje atlieka apklausą dėl aktualių miestui temų. Grupė teikia raštą Savivaldybės administracijos direktoriui su prašymu pavesti Savivaldybės administracijos skyriams siūlyti temas einamųjų metų studentų baigiamiesiems darbams. Savivaldybės administracijos skyriai iki prašyme nurodyto termino siunčia siūlomas temas Grupei, kuri sudaro jų sąrašą ir jį teikia Savivaldybės merui. Iki einamųjų metų gegužės 1 d. Savivaldybės mero vardu temos išsiunčiamos visoms mokykloms</w:t>
      </w:r>
      <w:r>
        <w:t xml:space="preserve">. </w:t>
      </w:r>
    </w:p>
    <w:p w14:paraId="709A01C1" w14:textId="12F4A4BC" w:rsidR="00250CC0" w:rsidRDefault="00250CC0" w:rsidP="00250CC0">
      <w:pPr>
        <w:ind w:firstLine="720"/>
        <w:jc w:val="both"/>
        <w:rPr>
          <w:i/>
          <w:sz w:val="16"/>
        </w:rPr>
      </w:pPr>
      <w:r w:rsidRPr="00250CC0">
        <w:rPr>
          <w:i/>
          <w:sz w:val="16"/>
        </w:rPr>
        <w:t xml:space="preserve">2023 m. gegužės 25 d. Klaipėdos miesto savivaldybės tarybos sprendimo </w:t>
      </w:r>
      <w:bookmarkStart w:id="5" w:name="n_3"/>
      <w:r w:rsidR="0004469C" w:rsidRPr="00515627">
        <w:rPr>
          <w:i/>
          <w:sz w:val="16"/>
        </w:rPr>
        <w:t xml:space="preserve">Nr. T2-130 </w:t>
      </w:r>
      <w:bookmarkEnd w:id="5"/>
      <w:r w:rsidRPr="00250CC0">
        <w:rPr>
          <w:i/>
          <w:sz w:val="16"/>
        </w:rPr>
        <w:t>redakcija</w:t>
      </w:r>
      <w:r>
        <w:rPr>
          <w:i/>
          <w:sz w:val="16"/>
        </w:rPr>
        <w:t xml:space="preserve">, </w:t>
      </w:r>
      <w:r w:rsidRPr="00250CC0">
        <w:rPr>
          <w:i/>
          <w:sz w:val="16"/>
        </w:rPr>
        <w:t>punktas pradedamas taikyti nuo 2024 m. sausio 1 d.</w:t>
      </w:r>
    </w:p>
    <w:p w14:paraId="36796BB6" w14:textId="33CF8362" w:rsidR="00696E80" w:rsidRPr="00696E80" w:rsidRDefault="00696E80" w:rsidP="00250CC0">
      <w:pPr>
        <w:ind w:firstLine="720"/>
        <w:jc w:val="both"/>
        <w:rPr>
          <w:i/>
          <w:sz w:val="16"/>
        </w:rPr>
      </w:pPr>
      <w:r w:rsidRPr="00696E80">
        <w:rPr>
          <w:i/>
          <w:sz w:val="16"/>
        </w:rPr>
        <w:t xml:space="preserve">2024 m. gegužės 30 d. Klaipėdos miesto savivaldybės tarybos sprendimo </w:t>
      </w:r>
      <w:bookmarkStart w:id="6" w:name="n_4"/>
      <w:r w:rsidR="00515627" w:rsidRPr="00515627">
        <w:rPr>
          <w:i/>
          <w:sz w:val="16"/>
        </w:rPr>
        <w:t xml:space="preserve">Nr. T2-153 </w:t>
      </w:r>
      <w:bookmarkEnd w:id="6"/>
      <w:r w:rsidRPr="00696E80">
        <w:rPr>
          <w:i/>
          <w:sz w:val="16"/>
        </w:rPr>
        <w:t>redakcija</w:t>
      </w:r>
    </w:p>
    <w:p w14:paraId="0C14E4D6" w14:textId="77777777" w:rsidR="00250CC0" w:rsidRDefault="00250CC0" w:rsidP="00250CC0">
      <w:pPr>
        <w:ind w:firstLine="720"/>
        <w:jc w:val="both"/>
      </w:pPr>
    </w:p>
    <w:p w14:paraId="54E47C4C" w14:textId="77777777" w:rsidR="00250CC0" w:rsidRDefault="00250CC0" w:rsidP="00250CC0">
      <w:pPr>
        <w:ind w:firstLine="720"/>
        <w:jc w:val="both"/>
        <w:rPr>
          <w:strike/>
        </w:rPr>
      </w:pPr>
      <w:r>
        <w:t xml:space="preserve">7. Mokyklos, gavusios darbų temas, mokyklos nustatyta tvarka apie jas informuoja savo absolventus. </w:t>
      </w:r>
    </w:p>
    <w:p w14:paraId="5C815A02" w14:textId="77777777" w:rsidR="00250CC0" w:rsidRDefault="00250CC0" w:rsidP="00250CC0">
      <w:pPr>
        <w:ind w:firstLine="720"/>
        <w:jc w:val="both"/>
      </w:pPr>
    </w:p>
    <w:p w14:paraId="6966D5DE" w14:textId="77777777" w:rsidR="00250CC0" w:rsidRDefault="00250CC0" w:rsidP="00250CC0">
      <w:pPr>
        <w:jc w:val="center"/>
        <w:rPr>
          <w:b/>
        </w:rPr>
      </w:pPr>
      <w:r>
        <w:rPr>
          <w:b/>
        </w:rPr>
        <w:t xml:space="preserve">III SKYRIUS </w:t>
      </w:r>
    </w:p>
    <w:p w14:paraId="29278901" w14:textId="77777777" w:rsidR="00250CC0" w:rsidRDefault="00250CC0" w:rsidP="00250CC0">
      <w:pPr>
        <w:jc w:val="center"/>
        <w:rPr>
          <w:b/>
        </w:rPr>
      </w:pPr>
      <w:r>
        <w:rPr>
          <w:b/>
        </w:rPr>
        <w:t xml:space="preserve">KONKURSO PASKELBIMAS </w:t>
      </w:r>
    </w:p>
    <w:p w14:paraId="6CBFBFA8" w14:textId="77777777" w:rsidR="00250CC0" w:rsidRDefault="00250CC0" w:rsidP="00250CC0">
      <w:pPr>
        <w:jc w:val="center"/>
        <w:rPr>
          <w:b/>
        </w:rPr>
      </w:pPr>
    </w:p>
    <w:p w14:paraId="13287723" w14:textId="77777777" w:rsidR="00250CC0" w:rsidRDefault="00250CC0" w:rsidP="00250CC0">
      <w:pPr>
        <w:ind w:firstLine="709"/>
        <w:jc w:val="both"/>
      </w:pPr>
      <w:r>
        <w:t xml:space="preserve">8. Konkursas skelbiamas einamaisiais biudžetiniais metais iki birželio 15 d. Grupė apie konkurso pradžią el. paštu informuoja mokyklas per tris darbo dienas nuo konkurso pradžios. </w:t>
      </w:r>
    </w:p>
    <w:p w14:paraId="126F2ACC" w14:textId="77777777" w:rsidR="00250CC0" w:rsidRDefault="00250CC0" w:rsidP="00250CC0">
      <w:pPr>
        <w:ind w:firstLine="709"/>
        <w:jc w:val="both"/>
      </w:pPr>
      <w:r>
        <w:lastRenderedPageBreak/>
        <w:t xml:space="preserve">9. Konkursą organizuoja, apie jį Savivaldybės interneto svetainėje www.klaipeda.lt skelbia ir visą su konkursu susijusią informaciją teikia Grupė. </w:t>
      </w:r>
    </w:p>
    <w:p w14:paraId="4DC9869C" w14:textId="77777777" w:rsidR="00250CC0" w:rsidRDefault="00250CC0" w:rsidP="00250CC0">
      <w:pPr>
        <w:ind w:firstLine="720"/>
        <w:jc w:val="both"/>
      </w:pPr>
      <w:r>
        <w:t>10. Konkurso skelbime nurodoma:</w:t>
      </w:r>
    </w:p>
    <w:p w14:paraId="473DF8D8" w14:textId="77777777" w:rsidR="00250CC0" w:rsidRDefault="00250CC0" w:rsidP="00250CC0">
      <w:pPr>
        <w:ind w:firstLine="720"/>
        <w:jc w:val="both"/>
      </w:pPr>
      <w:r>
        <w:t>10.1. darbų priėmimo laikotarpis, kuris yra ne ilgesnis kaip 15 kalendorinių dienų nuo konkurso paskelbimo Savivaldybės interneto svetainėje www.klaipeda.lt dienos;</w:t>
      </w:r>
    </w:p>
    <w:p w14:paraId="2F805F12" w14:textId="77777777" w:rsidR="00250CC0" w:rsidRDefault="00250CC0" w:rsidP="00250CC0">
      <w:pPr>
        <w:ind w:firstLine="720"/>
        <w:jc w:val="both"/>
      </w:pPr>
      <w:r>
        <w:t>10.2. Savivaldybės administracijos valstybės tarnautojo, atsakingo už kvietimą, vardas, pavardė, telefono numeris, elektroninio pašto adresas;</w:t>
      </w:r>
    </w:p>
    <w:p w14:paraId="6ACBFEE4" w14:textId="77777777" w:rsidR="00250CC0" w:rsidRDefault="00250CC0" w:rsidP="00250CC0">
      <w:pPr>
        <w:ind w:firstLine="720"/>
        <w:jc w:val="both"/>
      </w:pPr>
      <w:r>
        <w:t>10.3. darbų priėmimo adresas ir būdai;</w:t>
      </w:r>
    </w:p>
    <w:p w14:paraId="2EFE6A5D" w14:textId="77777777" w:rsidR="00250CC0" w:rsidRDefault="00250CC0" w:rsidP="00250CC0">
      <w:pPr>
        <w:ind w:firstLine="709"/>
        <w:jc w:val="both"/>
      </w:pPr>
      <w:r>
        <w:t>10.4. kita reikiama informacija.</w:t>
      </w:r>
    </w:p>
    <w:p w14:paraId="71433D3C" w14:textId="77777777" w:rsidR="00250CC0" w:rsidRDefault="00250CC0" w:rsidP="00250CC0">
      <w:pPr>
        <w:ind w:firstLine="720"/>
        <w:jc w:val="both"/>
      </w:pPr>
    </w:p>
    <w:p w14:paraId="3B9123A1" w14:textId="77777777" w:rsidR="00250CC0" w:rsidRDefault="00250CC0" w:rsidP="00250CC0">
      <w:pPr>
        <w:jc w:val="center"/>
        <w:rPr>
          <w:b/>
        </w:rPr>
      </w:pPr>
      <w:r>
        <w:rPr>
          <w:b/>
        </w:rPr>
        <w:t>IV SKYRIUS</w:t>
      </w:r>
    </w:p>
    <w:p w14:paraId="4A10A2A4" w14:textId="77777777" w:rsidR="00250CC0" w:rsidRDefault="00250CC0" w:rsidP="00250CC0">
      <w:pPr>
        <w:jc w:val="center"/>
        <w:rPr>
          <w:b/>
        </w:rPr>
      </w:pPr>
      <w:r>
        <w:rPr>
          <w:b/>
        </w:rPr>
        <w:t>DARBŲ ATRANKA IR PATEIKIMAS</w:t>
      </w:r>
    </w:p>
    <w:p w14:paraId="7B3C4E88" w14:textId="77777777" w:rsidR="00250CC0" w:rsidRDefault="00250CC0" w:rsidP="00250CC0">
      <w:pPr>
        <w:ind w:firstLine="720"/>
        <w:jc w:val="both"/>
      </w:pPr>
    </w:p>
    <w:p w14:paraId="539DB942" w14:textId="77777777" w:rsidR="00250CC0" w:rsidRDefault="00250CC0" w:rsidP="00250CC0">
      <w:pPr>
        <w:ind w:firstLine="720"/>
      </w:pPr>
      <w:r>
        <w:t>11. Pirminė darbų atranka vyksta mokyklose pagal jų nustatytą tvarką.</w:t>
      </w:r>
    </w:p>
    <w:p w14:paraId="64D8EA92" w14:textId="77777777" w:rsidR="00250CC0" w:rsidRDefault="00250CC0" w:rsidP="00250CC0">
      <w:pPr>
        <w:ind w:firstLine="720"/>
        <w:jc w:val="both"/>
      </w:pPr>
      <w:r>
        <w:t xml:space="preserve">12. Atrinkti darbai vertinimui premijoms gauti </w:t>
      </w:r>
      <w:r>
        <w:rPr>
          <w:bCs/>
        </w:rPr>
        <w:t>ir jų darbų vadovų rekomendacijos</w:t>
      </w:r>
      <w:r>
        <w:t xml:space="preserve"> mokyklos atstovų pateikiami Savivaldybės administracijai </w:t>
      </w:r>
      <w:r>
        <w:rPr>
          <w:rFonts w:eastAsia="Calibri"/>
        </w:rPr>
        <w:t>naudojantis nacionaline elektroninių pranešimų ir elektroninių dokumentų pristatymo fiziniams ir juridiniams asmenims sistema „E. pristatymas“ (toliau – E. pristatymo sistema) PDF formatu, originalo spalva. Prie darbo pridedamas atskira lapas, kuriame nurodomas autoriaus vardas, pavardė, kontaktai (telefonas ir elektroninis paštas).</w:t>
      </w:r>
    </w:p>
    <w:p w14:paraId="70ABDBD2" w14:textId="77777777" w:rsidR="00250CC0" w:rsidRDefault="00250CC0" w:rsidP="00250CC0">
      <w:pPr>
        <w:ind w:firstLine="720"/>
        <w:jc w:val="both"/>
      </w:pPr>
      <w:r>
        <w:t>13. Vertinimui kasmet gali būti pateikta ne daugiau kaip 5 darbai nuo mokyklos</w:t>
      </w:r>
      <w:r>
        <w:rPr>
          <w:color w:val="000000" w:themeColor="text1"/>
        </w:rPr>
        <w:t xml:space="preserve"> iš įvairių mokslų studijų sričių (biomedicinos, fizinių, humanitarinių, menų, socialinių ir technologijos ir kt.) ir pridedamos rašytinės rekomendacijos, kuriose </w:t>
      </w:r>
      <w:r>
        <w:t xml:space="preserve">turi atsispindėti darbo novatoriškumas, aktualumas miestui ir galimybė jį pritaikyti praktiškai. </w:t>
      </w:r>
    </w:p>
    <w:p w14:paraId="0C1D0001" w14:textId="77777777" w:rsidR="00250CC0" w:rsidRDefault="00250CC0" w:rsidP="00250CC0">
      <w:pPr>
        <w:ind w:firstLine="720"/>
        <w:jc w:val="both"/>
      </w:pPr>
    </w:p>
    <w:p w14:paraId="4F95CB74" w14:textId="77777777" w:rsidR="00250CC0" w:rsidRDefault="00250CC0" w:rsidP="00250CC0">
      <w:pPr>
        <w:jc w:val="center"/>
        <w:rPr>
          <w:b/>
        </w:rPr>
      </w:pPr>
      <w:r>
        <w:rPr>
          <w:b/>
        </w:rPr>
        <w:t>V SKYRIUS</w:t>
      </w:r>
    </w:p>
    <w:p w14:paraId="40AAF79C" w14:textId="77777777" w:rsidR="00250CC0" w:rsidRDefault="00250CC0" w:rsidP="00250CC0">
      <w:pPr>
        <w:jc w:val="center"/>
        <w:rPr>
          <w:b/>
        </w:rPr>
      </w:pPr>
      <w:r>
        <w:rPr>
          <w:b/>
        </w:rPr>
        <w:t>DARBŲ VERTINIMAS</w:t>
      </w:r>
    </w:p>
    <w:p w14:paraId="79E9E6AC" w14:textId="77777777" w:rsidR="00250CC0" w:rsidRDefault="00250CC0" w:rsidP="00250CC0">
      <w:pPr>
        <w:ind w:firstLine="720"/>
        <w:jc w:val="both"/>
      </w:pPr>
    </w:p>
    <w:p w14:paraId="1D434DDF" w14:textId="77777777" w:rsidR="00250CC0" w:rsidRDefault="00250CC0" w:rsidP="00250CC0">
      <w:pPr>
        <w:ind w:firstLine="720"/>
        <w:jc w:val="both"/>
      </w:pPr>
      <w:r>
        <w:rPr>
          <w:bCs/>
        </w:rPr>
        <w:t xml:space="preserve">14. </w:t>
      </w:r>
      <w:r>
        <w:t xml:space="preserve">Pateiktus darbus vertina darbų vertinimo komisija (toliau – Komisija). </w:t>
      </w:r>
    </w:p>
    <w:p w14:paraId="3A0F2161" w14:textId="77777777" w:rsidR="00250CC0" w:rsidRDefault="00250CC0" w:rsidP="00250CC0">
      <w:pPr>
        <w:ind w:firstLine="720"/>
        <w:jc w:val="both"/>
      </w:pPr>
      <w:r>
        <w:rPr>
          <w:bCs/>
        </w:rPr>
        <w:t xml:space="preserve">15. </w:t>
      </w:r>
      <w:r>
        <w:t>Komisijos darbas organizuojamas vadovaujantis</w:t>
      </w:r>
      <w:r>
        <w:rPr>
          <w:b/>
          <w:bCs/>
        </w:rPr>
        <w:t xml:space="preserve"> </w:t>
      </w:r>
      <w:r>
        <w:rPr>
          <w:bCs/>
        </w:rPr>
        <w:t>Savivaldybės mero potvarkiu patvirtintu</w:t>
      </w:r>
      <w:r>
        <w:rPr>
          <w:b/>
          <w:bCs/>
        </w:rPr>
        <w:t xml:space="preserve"> </w:t>
      </w:r>
      <w:r>
        <w:t>Komisijos darbo reglamentu.</w:t>
      </w:r>
    </w:p>
    <w:p w14:paraId="71805702" w14:textId="77777777" w:rsidR="00250CC0" w:rsidRDefault="00250CC0" w:rsidP="00250CC0">
      <w:pPr>
        <w:ind w:firstLine="720"/>
        <w:jc w:val="both"/>
      </w:pPr>
      <w:r>
        <w:t xml:space="preserve">16. Komisija sudaroma Savivaldybės </w:t>
      </w:r>
      <w:r>
        <w:rPr>
          <w:bCs/>
        </w:rPr>
        <w:t>mero</w:t>
      </w:r>
      <w:r>
        <w:t xml:space="preserve"> </w:t>
      </w:r>
      <w:r>
        <w:rPr>
          <w:bCs/>
        </w:rPr>
        <w:t xml:space="preserve">potvarkiu </w:t>
      </w:r>
      <w:r>
        <w:t>2 metams iš 10 narių:</w:t>
      </w:r>
    </w:p>
    <w:p w14:paraId="6396E096" w14:textId="77777777" w:rsidR="00250CC0" w:rsidRDefault="00250CC0" w:rsidP="00250CC0">
      <w:pPr>
        <w:ind w:firstLine="720"/>
        <w:jc w:val="both"/>
      </w:pPr>
      <w:r>
        <w:t xml:space="preserve">16.1. Savivaldybės </w:t>
      </w:r>
      <w:r>
        <w:rPr>
          <w:bCs/>
        </w:rPr>
        <w:t xml:space="preserve">administracijos direktoriaus </w:t>
      </w:r>
      <w:r>
        <w:t>deleguoti 4 darbuotojai;</w:t>
      </w:r>
    </w:p>
    <w:p w14:paraId="2E32B3E2" w14:textId="77777777" w:rsidR="00250CC0" w:rsidRDefault="00250CC0" w:rsidP="00250CC0">
      <w:pPr>
        <w:ind w:firstLine="720"/>
        <w:jc w:val="both"/>
      </w:pPr>
      <w:r>
        <w:t>16.2. Savivaldybės tarybos Kultūros, švietimo ir sporto komiteto deleguotas atstovas;</w:t>
      </w:r>
    </w:p>
    <w:p w14:paraId="6A2BB353" w14:textId="77777777" w:rsidR="00250CC0" w:rsidRDefault="00250CC0" w:rsidP="00250CC0">
      <w:pPr>
        <w:ind w:firstLine="720"/>
        <w:jc w:val="both"/>
      </w:pPr>
      <w:r>
        <w:t>16.3 Savivaldybės tarybos Miesto plėtros ir strateginio planavimo komiteto deleguotas atstovas;</w:t>
      </w:r>
    </w:p>
    <w:p w14:paraId="298B6945" w14:textId="77777777" w:rsidR="00250CC0" w:rsidRDefault="00250CC0" w:rsidP="00250CC0">
      <w:pPr>
        <w:ind w:firstLine="720"/>
        <w:jc w:val="both"/>
      </w:pPr>
      <w:r>
        <w:t>16.4. Klaipėdos miesto bendruomeninių organizacijų tarybos deleguotas atstovas;</w:t>
      </w:r>
    </w:p>
    <w:p w14:paraId="6452480B" w14:textId="5BF3D0FB" w:rsidR="00250CC0" w:rsidRDefault="00250CC0" w:rsidP="00250CC0">
      <w:pPr>
        <w:ind w:firstLine="720"/>
        <w:jc w:val="both"/>
      </w:pPr>
      <w:r>
        <w:t xml:space="preserve">16.5. </w:t>
      </w:r>
      <w:r w:rsidR="00696E80">
        <w:t>Klaipėdos miesto verslo aplinkos darbo grupės deleguoti 3 atstovai</w:t>
      </w:r>
      <w:r>
        <w:t>.</w:t>
      </w:r>
    </w:p>
    <w:p w14:paraId="15135A18" w14:textId="25E065D7" w:rsidR="00696E80" w:rsidRPr="00696E80" w:rsidRDefault="00696E80" w:rsidP="00250CC0">
      <w:pPr>
        <w:ind w:firstLine="720"/>
        <w:jc w:val="both"/>
        <w:rPr>
          <w:i/>
          <w:sz w:val="16"/>
        </w:rPr>
      </w:pPr>
      <w:r w:rsidRPr="00696E80">
        <w:rPr>
          <w:i/>
          <w:sz w:val="16"/>
        </w:rPr>
        <w:t xml:space="preserve">2024 m. gegužės 30 d. Klaipėdos miesto savivaldybės tarybos sprendimo </w:t>
      </w:r>
      <w:bookmarkStart w:id="7" w:name="n_5"/>
      <w:r w:rsidR="00515627" w:rsidRPr="00515627">
        <w:rPr>
          <w:i/>
          <w:sz w:val="16"/>
        </w:rPr>
        <w:t xml:space="preserve">Nr. T2-153 </w:t>
      </w:r>
      <w:bookmarkEnd w:id="7"/>
      <w:r w:rsidRPr="00696E80">
        <w:rPr>
          <w:i/>
          <w:sz w:val="16"/>
        </w:rPr>
        <w:t>redakcija</w:t>
      </w:r>
    </w:p>
    <w:p w14:paraId="584D25ED" w14:textId="77777777" w:rsidR="00696E80" w:rsidRDefault="00696E80" w:rsidP="00250CC0">
      <w:pPr>
        <w:ind w:firstLine="720"/>
        <w:jc w:val="both"/>
        <w:rPr>
          <w:strike/>
        </w:rPr>
      </w:pPr>
    </w:p>
    <w:p w14:paraId="43A2AEE1" w14:textId="77777777" w:rsidR="00250CC0" w:rsidRDefault="00250CC0" w:rsidP="00250CC0">
      <w:pPr>
        <w:ind w:firstLine="720"/>
        <w:jc w:val="both"/>
      </w:pPr>
      <w:r>
        <w:t>17. Komisijos darbą organizuoja Grupės vyriausiasis specialistas, kuris yra ir Komisijos sekretorius.</w:t>
      </w:r>
    </w:p>
    <w:p w14:paraId="531BC242" w14:textId="77777777" w:rsidR="00250CC0" w:rsidRDefault="00250CC0" w:rsidP="00250CC0">
      <w:pPr>
        <w:tabs>
          <w:tab w:val="left" w:pos="1418"/>
        </w:tabs>
        <w:ind w:firstLine="720"/>
        <w:jc w:val="both"/>
      </w:pPr>
      <w:r>
        <w:t xml:space="preserve">18. Darbų svarstymas vyksta viešame Komisijos posėdyje, kurį organizuoja Grupės vyriausiasis specialistas. Komisijos pirmas posėdis turi būti suorganizuotas per </w:t>
      </w:r>
      <w:r>
        <w:rPr>
          <w:bCs/>
        </w:rPr>
        <w:t xml:space="preserve">15 </w:t>
      </w:r>
      <w:r>
        <w:t>darbo dienų nuo darbų pateikimo Komisijai. Komisija rekomendacijas turi pateikti per 20 darbo dienų nuo darbų gavimo dienos.</w:t>
      </w:r>
    </w:p>
    <w:p w14:paraId="6AF8339E" w14:textId="77777777" w:rsidR="00250CC0" w:rsidRDefault="00250CC0" w:rsidP="00250CC0">
      <w:pPr>
        <w:ind w:firstLine="720"/>
        <w:jc w:val="both"/>
      </w:pPr>
      <w:r>
        <w:t xml:space="preserve">19. Komisija į posėdžius kviečia darbų autorius ir mokyklų, kurios pateikė darbus premijoms gauti, atstovus. Darbų autoriai žodžiu iki 7 minučių pristato pateiktus darbus Komisijos nariams viešo Komisijos posėdžio metu. Posėdyje nedalyvaujant darbo autoriui, darbą pristato aukštosios mokyklos atstovas. </w:t>
      </w:r>
    </w:p>
    <w:p w14:paraId="4EE125D7" w14:textId="77777777" w:rsidR="00250CC0" w:rsidRDefault="00250CC0" w:rsidP="00250CC0">
      <w:pPr>
        <w:ind w:firstLine="720"/>
        <w:jc w:val="both"/>
      </w:pPr>
      <w:r>
        <w:t>20. Pirmojo Komisijos posėdžio metu balsų dauguma yra išrenkamas Komisijos pirmininkas.</w:t>
      </w:r>
    </w:p>
    <w:p w14:paraId="2E75833F" w14:textId="77777777" w:rsidR="00250CC0" w:rsidRDefault="00250CC0" w:rsidP="00250CC0">
      <w:pPr>
        <w:ind w:firstLine="720"/>
        <w:jc w:val="both"/>
      </w:pPr>
      <w:r>
        <w:t>21. Komisijos posėdžiai yra teisėti, jeigu juose dalyvauja ne mažiau kaip pusė Komisijos narių.</w:t>
      </w:r>
    </w:p>
    <w:p w14:paraId="6D38CF11" w14:textId="77777777" w:rsidR="00250CC0" w:rsidRDefault="00250CC0" w:rsidP="00250CC0">
      <w:pPr>
        <w:ind w:firstLine="720"/>
        <w:jc w:val="both"/>
      </w:pPr>
      <w:r>
        <w:lastRenderedPageBreak/>
        <w:t>22. Darbai yra vertinami vadovaujantis šiais kriterijais:</w:t>
      </w:r>
    </w:p>
    <w:p w14:paraId="376CAE72" w14:textId="77777777" w:rsidR="00250CC0" w:rsidRDefault="00250CC0" w:rsidP="00250CC0">
      <w:pPr>
        <w:ind w:firstLine="720"/>
        <w:jc w:val="both"/>
      </w:pPr>
      <w:r>
        <w:t>22.1. darbo aktualumas Klaipėdos miestui (1–5 balai);</w:t>
      </w:r>
    </w:p>
    <w:p w14:paraId="5F6D1B36" w14:textId="77777777" w:rsidR="00250CC0" w:rsidRDefault="00250CC0" w:rsidP="00250CC0">
      <w:pPr>
        <w:ind w:firstLine="720"/>
        <w:jc w:val="both"/>
      </w:pPr>
      <w:r>
        <w:t>22.2. darbo pritaikomumas Klaipėdos miestui (1–5 balai);</w:t>
      </w:r>
    </w:p>
    <w:p w14:paraId="77B9D19D" w14:textId="77777777" w:rsidR="00250CC0" w:rsidRDefault="00250CC0" w:rsidP="00250CC0">
      <w:pPr>
        <w:ind w:firstLine="720"/>
        <w:jc w:val="both"/>
      </w:pPr>
      <w:r>
        <w:t>22.3. darbo novatoriškumas (1–5 balai).</w:t>
      </w:r>
    </w:p>
    <w:p w14:paraId="2EAB5C90" w14:textId="77777777" w:rsidR="00250CC0" w:rsidRDefault="00250CC0" w:rsidP="00250CC0">
      <w:pPr>
        <w:ind w:firstLine="720"/>
        <w:jc w:val="both"/>
      </w:pPr>
      <w:r>
        <w:t xml:space="preserve">23. Komisijai įvertinus darbus, apskaičiuojamas kiekvienam darbui skirtų balų vidurkis: atskiro darbo surinktas bendras balų kiekis padalijamas iš darbą vertinusių Komisijos narių kiekio. </w:t>
      </w:r>
    </w:p>
    <w:p w14:paraId="7F0AC2C5" w14:textId="77777777" w:rsidR="00250CC0" w:rsidRDefault="00250CC0" w:rsidP="00250CC0">
      <w:pPr>
        <w:ind w:firstLine="720"/>
        <w:jc w:val="both"/>
      </w:pPr>
      <w:r>
        <w:t>24. Užbaigus vertinimus, sudaromas įvertintų darbų eiliškumas pagal įvertintų darbų surinktų balų vidurkį. Komisija kasmet rekomenduoja skirti iki 1</w:t>
      </w:r>
      <w:r>
        <w:rPr>
          <w:lang w:val="en-US"/>
        </w:rPr>
        <w:t>5</w:t>
      </w:r>
      <w:r>
        <w:t xml:space="preserve"> (penkiolikos) premijų už darbus, turinčius didžiausią balų vidurkį. Darbai su mažesniu nei 7 balų vidurkiu negali būti rekomenduojami premijoms gauti.</w:t>
      </w:r>
    </w:p>
    <w:p w14:paraId="5ADF0430" w14:textId="77777777" w:rsidR="00250CC0" w:rsidRDefault="00250CC0" w:rsidP="00250CC0">
      <w:pPr>
        <w:ind w:firstLine="720"/>
        <w:jc w:val="both"/>
      </w:pPr>
      <w:r>
        <w:t xml:space="preserve">25. Komisijos sprendimas dėl rekomendacijos skirti premijas priimamas uždarame posėdyje. </w:t>
      </w:r>
    </w:p>
    <w:p w14:paraId="38B092C2" w14:textId="77777777" w:rsidR="00250CC0" w:rsidRDefault="00250CC0" w:rsidP="00250CC0">
      <w:pPr>
        <w:ind w:firstLine="720"/>
        <w:jc w:val="both"/>
      </w:pPr>
      <w:r>
        <w:t>26. Dėl darbų autorių, surinkusių vienodą balų skaičių, Komisija apsisprendžia balsuodama, balsų dauguma. Jei balsai pasiskirsto po lygiai, lemiamu laikomas Komisijos pirmininko balsas. Komisijos rekomendacijos dėl premijų skyrimo įforminamos protokolais.</w:t>
      </w:r>
    </w:p>
    <w:p w14:paraId="68FAF6D7" w14:textId="77777777" w:rsidR="00250CC0" w:rsidRDefault="00250CC0" w:rsidP="00250CC0">
      <w:pPr>
        <w:ind w:firstLine="720"/>
        <w:jc w:val="both"/>
      </w:pPr>
      <w:r>
        <w:t>27. Jeigu Komisija rekomenduoja skirti premiją darbui, kurį parengė keli absolventai, premija skiriama lygiomis dalimis kiekvienam iš autorių.</w:t>
      </w:r>
    </w:p>
    <w:p w14:paraId="7EDC7230" w14:textId="77777777" w:rsidR="00250CC0" w:rsidRDefault="00250CC0" w:rsidP="00250CC0">
      <w:pPr>
        <w:ind w:firstLine="720"/>
        <w:jc w:val="both"/>
      </w:pPr>
      <w:r>
        <w:t>28.</w:t>
      </w:r>
      <w:r>
        <w:rPr>
          <w:color w:val="000000"/>
        </w:rPr>
        <w:t xml:space="preserve"> Sprendimą dėl premijos skyrimo priima Savivaldybės meras atsižvelgdamas į Komisijos rekomendacijas. </w:t>
      </w:r>
      <w:r>
        <w:t>Grupės vyriausiasis specialistas</w:t>
      </w:r>
      <w:r>
        <w:rPr>
          <w:color w:val="000000"/>
        </w:rPr>
        <w:t xml:space="preserve"> parengia </w:t>
      </w:r>
      <w:r>
        <w:rPr>
          <w:bCs/>
          <w:color w:val="000000"/>
        </w:rPr>
        <w:t>Savivaldybės</w:t>
      </w:r>
      <w:r>
        <w:rPr>
          <w:color w:val="000000"/>
        </w:rPr>
        <w:t xml:space="preserve"> mero potvarkio dėl premijų skyrimo projektą.</w:t>
      </w:r>
    </w:p>
    <w:p w14:paraId="6A15A4B4" w14:textId="77777777" w:rsidR="00250CC0" w:rsidRDefault="00250CC0" w:rsidP="00250CC0">
      <w:pPr>
        <w:ind w:firstLine="709"/>
        <w:jc w:val="both"/>
      </w:pPr>
      <w:r>
        <w:t xml:space="preserve">29. Informacija apie paskirtas premijas (darbų autorių vardas ir pavardė, darbo pavadinimas, informacija apie sutarčių pasirašymo terminą) skelbiama Savivaldybės interneto svetainėje </w:t>
      </w:r>
      <w:r>
        <w:rPr>
          <w:rStyle w:val="Hyperlink"/>
        </w:rPr>
        <w:t>www.klaipeda.lt</w:t>
      </w:r>
      <w:r>
        <w:t xml:space="preserve"> ir išsiunčiama visoms mokykloms ne vėliau kaip po 5 darbo dienų nuo Savivaldybės mero potvarkio pasirašymo dienos. </w:t>
      </w:r>
    </w:p>
    <w:p w14:paraId="5B5C849A" w14:textId="77777777" w:rsidR="00250CC0" w:rsidRDefault="00250CC0" w:rsidP="00250CC0">
      <w:pPr>
        <w:ind w:firstLine="720"/>
        <w:jc w:val="both"/>
      </w:pPr>
    </w:p>
    <w:p w14:paraId="0757E16A" w14:textId="77777777" w:rsidR="00250CC0" w:rsidRDefault="00250CC0" w:rsidP="00250CC0">
      <w:pPr>
        <w:jc w:val="center"/>
        <w:rPr>
          <w:b/>
        </w:rPr>
      </w:pPr>
      <w:r>
        <w:rPr>
          <w:b/>
        </w:rPr>
        <w:t>VI SKYRIUS</w:t>
      </w:r>
    </w:p>
    <w:p w14:paraId="516F4E56" w14:textId="77777777" w:rsidR="00250CC0" w:rsidRDefault="00250CC0" w:rsidP="00250CC0">
      <w:pPr>
        <w:jc w:val="center"/>
        <w:rPr>
          <w:b/>
        </w:rPr>
      </w:pPr>
      <w:r>
        <w:rPr>
          <w:b/>
        </w:rPr>
        <w:t xml:space="preserve">PREMIJŲ SKYRIMAS IR MOKĖJIMAS </w:t>
      </w:r>
    </w:p>
    <w:p w14:paraId="361D273D" w14:textId="77777777" w:rsidR="00250CC0" w:rsidRDefault="00250CC0" w:rsidP="00250CC0">
      <w:pPr>
        <w:ind w:firstLine="720"/>
        <w:jc w:val="both"/>
      </w:pPr>
    </w:p>
    <w:p w14:paraId="17771B84" w14:textId="77777777" w:rsidR="00250CC0" w:rsidRDefault="00250CC0" w:rsidP="00250CC0">
      <w:pPr>
        <w:ind w:firstLine="720"/>
        <w:jc w:val="both"/>
        <w:rPr>
          <w:color w:val="000000"/>
        </w:rPr>
      </w:pPr>
      <w:r>
        <w:rPr>
          <w:color w:val="000000"/>
        </w:rPr>
        <w:t>30. Savivaldybės administracija su premiją gavusiu darbų autoriumi pasirašo sutartį. Tipinė sutarties forma yra tvirtinama Savivaldybės administracijos direktoriaus įsakymu.</w:t>
      </w:r>
    </w:p>
    <w:p w14:paraId="4F674DF3" w14:textId="77777777" w:rsidR="00250CC0" w:rsidRDefault="00250CC0" w:rsidP="00250CC0">
      <w:pPr>
        <w:ind w:firstLine="720"/>
        <w:jc w:val="both"/>
      </w:pPr>
      <w:r>
        <w:t xml:space="preserve">31. Premija darbų autoriui pervedama į asmeninę sąskaitą banke per 10 darbo dienų nuo </w:t>
      </w:r>
      <w:r>
        <w:rPr>
          <w:bCs/>
        </w:rPr>
        <w:t xml:space="preserve">Savivaldybės </w:t>
      </w:r>
      <w:r>
        <w:t>mero potvarkio skirti premiją paskelbimo ir sutarties pasirašymo.</w:t>
      </w:r>
    </w:p>
    <w:p w14:paraId="4926498E" w14:textId="77777777" w:rsidR="00250CC0" w:rsidRDefault="00250CC0" w:rsidP="00250CC0">
      <w:pPr>
        <w:ind w:firstLine="720"/>
        <w:jc w:val="both"/>
      </w:pPr>
      <w:r>
        <w:rPr>
          <w:rStyle w:val="st1"/>
        </w:rPr>
        <w:t>32. Mokyklų iškilmingų renginių metu premijuotiems darbų autoriams gali būti įteikiamos Savivaldybės institucijų padėkos.</w:t>
      </w:r>
    </w:p>
    <w:p w14:paraId="5CE0A41A" w14:textId="77777777" w:rsidR="00250CC0" w:rsidRDefault="00250CC0" w:rsidP="00250CC0">
      <w:pPr>
        <w:jc w:val="center"/>
        <w:rPr>
          <w:b/>
        </w:rPr>
      </w:pPr>
    </w:p>
    <w:p w14:paraId="31045948" w14:textId="77777777" w:rsidR="00250CC0" w:rsidRDefault="00250CC0" w:rsidP="00250CC0">
      <w:pPr>
        <w:jc w:val="center"/>
        <w:rPr>
          <w:b/>
        </w:rPr>
      </w:pPr>
      <w:r>
        <w:rPr>
          <w:b/>
        </w:rPr>
        <w:t xml:space="preserve">VII SKYRIUS </w:t>
      </w:r>
    </w:p>
    <w:p w14:paraId="0EE1DED9" w14:textId="77777777" w:rsidR="00250CC0" w:rsidRDefault="00250CC0" w:rsidP="00250CC0">
      <w:pPr>
        <w:jc w:val="center"/>
        <w:rPr>
          <w:b/>
        </w:rPr>
      </w:pPr>
      <w:r>
        <w:rPr>
          <w:b/>
        </w:rPr>
        <w:t>BAIGIAMOSIOS NUOSTATOS</w:t>
      </w:r>
    </w:p>
    <w:p w14:paraId="0A2EED72" w14:textId="77777777" w:rsidR="00250CC0" w:rsidRDefault="00250CC0" w:rsidP="00250CC0"/>
    <w:p w14:paraId="4557F43F" w14:textId="77777777" w:rsidR="00250CC0" w:rsidRDefault="00250CC0" w:rsidP="00250CC0">
      <w:pPr>
        <w:ind w:firstLine="720"/>
        <w:jc w:val="both"/>
      </w:pPr>
      <w:r>
        <w:t>33. Darbų autoriai, kuriems skirta premija, už neteisėtą kitų autorių darbų naudojimą, plagijavimą, kopijavimą ir kitą neteisėtą veiklą savo darbe atsako įstatymų nustatyta tvarka.</w:t>
      </w:r>
    </w:p>
    <w:p w14:paraId="5A41F9D0" w14:textId="77777777" w:rsidR="00250CC0" w:rsidRDefault="00250CC0" w:rsidP="00250CC0">
      <w:pPr>
        <w:ind w:firstLine="720"/>
        <w:jc w:val="both"/>
      </w:pPr>
    </w:p>
    <w:p w14:paraId="3019941A" w14:textId="77777777" w:rsidR="00250CC0" w:rsidRDefault="00250CC0" w:rsidP="00250CC0">
      <w:pPr>
        <w:tabs>
          <w:tab w:val="left" w:pos="142"/>
        </w:tabs>
        <w:jc w:val="center"/>
        <w:rPr>
          <w:bCs/>
        </w:rPr>
      </w:pPr>
      <w:r>
        <w:rPr>
          <w:bCs/>
        </w:rPr>
        <w:t>_________________________</w:t>
      </w:r>
    </w:p>
    <w:p w14:paraId="605386BB" w14:textId="77777777" w:rsidR="00250CC0" w:rsidRDefault="00250CC0" w:rsidP="00250CC0">
      <w:pPr>
        <w:jc w:val="center"/>
      </w:pPr>
    </w:p>
    <w:p w14:paraId="641359EE" w14:textId="77777777" w:rsidR="000E497E" w:rsidRDefault="000E497E" w:rsidP="001E7FB1">
      <w:pPr>
        <w:jc w:val="both"/>
      </w:pPr>
    </w:p>
    <w:sectPr w:rsidR="000E497E" w:rsidSect="00E014C1">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A198FA" w14:textId="77777777" w:rsidR="00F51622" w:rsidRDefault="00F51622" w:rsidP="00E014C1">
      <w:r>
        <w:separator/>
      </w:r>
    </w:p>
  </w:endnote>
  <w:endnote w:type="continuationSeparator" w:id="0">
    <w:p w14:paraId="32A82C9F" w14:textId="77777777" w:rsidR="00F51622" w:rsidRDefault="00F51622" w:rsidP="00E01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2CCBC" w14:textId="77777777" w:rsidR="00F51622" w:rsidRDefault="00F51622" w:rsidP="00E014C1">
      <w:r>
        <w:separator/>
      </w:r>
    </w:p>
  </w:footnote>
  <w:footnote w:type="continuationSeparator" w:id="0">
    <w:p w14:paraId="351A822F" w14:textId="77777777" w:rsidR="00F51622" w:rsidRDefault="00F51622" w:rsidP="00E014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3871182"/>
      <w:docPartObj>
        <w:docPartGallery w:val="Page Numbers (Top of Page)"/>
        <w:docPartUnique/>
      </w:docPartObj>
    </w:sdtPr>
    <w:sdtEndPr/>
    <w:sdtContent>
      <w:p w14:paraId="2CD07D6D" w14:textId="77777777" w:rsidR="00E014C1" w:rsidRDefault="00E014C1">
        <w:pPr>
          <w:pStyle w:val="Header"/>
          <w:jc w:val="center"/>
        </w:pPr>
        <w:r>
          <w:fldChar w:fldCharType="begin"/>
        </w:r>
        <w:r>
          <w:instrText>PAGE   \* MERGEFORMAT</w:instrText>
        </w:r>
        <w:r>
          <w:fldChar w:fldCharType="separate"/>
        </w:r>
        <w:r w:rsidR="00C84A7A">
          <w:rPr>
            <w:noProof/>
          </w:rPr>
          <w:t>2</w:t>
        </w:r>
        <w:r>
          <w:fldChar w:fldCharType="end"/>
        </w:r>
      </w:p>
    </w:sdtContent>
  </w:sdt>
  <w:p w14:paraId="556899A2" w14:textId="77777777" w:rsidR="00E014C1" w:rsidRDefault="00E014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495C"/>
    <w:rsid w:val="0004469C"/>
    <w:rsid w:val="000E497E"/>
    <w:rsid w:val="0017373A"/>
    <w:rsid w:val="001B3256"/>
    <w:rsid w:val="001E7FB1"/>
    <w:rsid w:val="002042C1"/>
    <w:rsid w:val="00250CC0"/>
    <w:rsid w:val="003222B4"/>
    <w:rsid w:val="003A0B5A"/>
    <w:rsid w:val="004476DD"/>
    <w:rsid w:val="00481CFD"/>
    <w:rsid w:val="00515627"/>
    <w:rsid w:val="0056220D"/>
    <w:rsid w:val="00597EE8"/>
    <w:rsid w:val="005F495C"/>
    <w:rsid w:val="00696E80"/>
    <w:rsid w:val="008354D5"/>
    <w:rsid w:val="00894D6F"/>
    <w:rsid w:val="00922CD4"/>
    <w:rsid w:val="00A12691"/>
    <w:rsid w:val="00AF7D08"/>
    <w:rsid w:val="00C545C4"/>
    <w:rsid w:val="00C56F56"/>
    <w:rsid w:val="00C84A7A"/>
    <w:rsid w:val="00CA4D3B"/>
    <w:rsid w:val="00E014C1"/>
    <w:rsid w:val="00E33871"/>
    <w:rsid w:val="00F516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B480B"/>
  <w15:docId w15:val="{344235B2-111B-4379-BBBB-57A2B2F0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D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54D5"/>
    <w:rPr>
      <w:rFonts w:ascii="Tahoma" w:hAnsi="Tahoma" w:cs="Tahoma"/>
      <w:sz w:val="16"/>
      <w:szCs w:val="16"/>
    </w:rPr>
  </w:style>
  <w:style w:type="character" w:customStyle="1" w:styleId="BalloonTextChar">
    <w:name w:val="Balloon Text Char"/>
    <w:basedOn w:val="DefaultParagraphFont"/>
    <w:link w:val="BalloonText"/>
    <w:uiPriority w:val="99"/>
    <w:semiHidden/>
    <w:rsid w:val="008354D5"/>
    <w:rPr>
      <w:rFonts w:ascii="Tahoma" w:eastAsia="Times New Roman" w:hAnsi="Tahoma" w:cs="Tahoma"/>
      <w:sz w:val="16"/>
      <w:szCs w:val="16"/>
    </w:rPr>
  </w:style>
  <w:style w:type="table" w:styleId="TableGrid">
    <w:name w:val="Table Grid"/>
    <w:basedOn w:val="TableNorma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14C1"/>
    <w:pPr>
      <w:tabs>
        <w:tab w:val="center" w:pos="4819"/>
        <w:tab w:val="right" w:pos="9638"/>
      </w:tabs>
    </w:pPr>
  </w:style>
  <w:style w:type="character" w:customStyle="1" w:styleId="HeaderChar">
    <w:name w:val="Header Char"/>
    <w:basedOn w:val="DefaultParagraphFont"/>
    <w:link w:val="Header"/>
    <w:uiPriority w:val="99"/>
    <w:rsid w:val="00E014C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014C1"/>
    <w:pPr>
      <w:tabs>
        <w:tab w:val="center" w:pos="4819"/>
        <w:tab w:val="right" w:pos="9638"/>
      </w:tabs>
    </w:pPr>
  </w:style>
  <w:style w:type="character" w:customStyle="1" w:styleId="FooterChar">
    <w:name w:val="Footer Char"/>
    <w:basedOn w:val="DefaultParagraphFont"/>
    <w:link w:val="Footer"/>
    <w:uiPriority w:val="99"/>
    <w:rsid w:val="00E014C1"/>
    <w:rPr>
      <w:rFonts w:ascii="Times New Roman" w:eastAsia="Times New Roman" w:hAnsi="Times New Roman" w:cs="Times New Roman"/>
      <w:sz w:val="24"/>
      <w:szCs w:val="24"/>
    </w:rPr>
  </w:style>
  <w:style w:type="character" w:customStyle="1" w:styleId="st1">
    <w:name w:val="st1"/>
    <w:basedOn w:val="DefaultParagraphFont"/>
    <w:rsid w:val="000E497E"/>
  </w:style>
  <w:style w:type="character" w:styleId="Hyperlink">
    <w:name w:val="Hyperlink"/>
    <w:basedOn w:val="DefaultParagraphFont"/>
    <w:uiPriority w:val="99"/>
    <w:semiHidden/>
    <w:unhideWhenUsed/>
    <w:rsid w:val="00C545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128357042">
      <w:bodyDiv w:val="1"/>
      <w:marLeft w:val="0"/>
      <w:marRight w:val="0"/>
      <w:marTop w:val="0"/>
      <w:marBottom w:val="0"/>
      <w:divBdr>
        <w:top w:val="none" w:sz="0" w:space="0" w:color="auto"/>
        <w:left w:val="none" w:sz="0" w:space="0" w:color="auto"/>
        <w:bottom w:val="none" w:sz="0" w:space="0" w:color="auto"/>
        <w:right w:val="none" w:sz="0" w:space="0" w:color="auto"/>
      </w:divBdr>
    </w:div>
    <w:div w:id="164038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dd6b7f8b13b4d328735e71f43f6897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5dd6b7f8b13b4d328735e71f43f6897b</Template>
  <TotalTime>10</TotalTime>
  <Pages>4</Pages>
  <Words>1159</Words>
  <Characters>8166</Characters>
  <Application>Microsoft Office Word</Application>
  <DocSecurity>0</DocSecurity>
  <Lines>181</Lines>
  <Paragraphs>92</Paragraphs>
  <ScaleCrop>false</ScaleCrop>
  <Manager>2017-12-21</Manager>
  <Company/>
  <LinksUpToDate>false</LinksUpToDate>
  <CharactersWithSpaces>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KLAIPĖDOS MIESTO SAVIVALDYBĖS PREMIJŲ UŽ MIESTUI AKTUALIUS IR PRITAIKOMUOSIUS DARBUS KLAIPĖDOS AUKŠTŲJŲ MOKYKLŲ ABSOLVENTAMS SKYRIMO NUOSTATŲ PATVIRTINIMO</dc:title>
  <dc:subject>T2-337</dc:subject>
  <dc:creator>KLAIPĖDOS MIESTO SAVIVALDYBĖS TARYBA</dc:creator>
  <cp:lastModifiedBy>Aušra Laričevienė</cp:lastModifiedBy>
  <cp:revision>24</cp:revision>
  <dcterms:created xsi:type="dcterms:W3CDTF">2012-05-29T10:22:00Z</dcterms:created>
  <dcterms:modified xsi:type="dcterms:W3CDTF">2024-06-03T11:56:00Z</dcterms:modified>
  <cp:category>SPRENDIMAS</cp:category>
</cp:coreProperties>
</file>