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35" w:rsidRPr="008238F1" w:rsidRDefault="00684335" w:rsidP="00FA15D9">
      <w:pPr>
        <w:ind w:left="5760"/>
        <w:rPr>
          <w:lang w:val="lt-LT"/>
        </w:rPr>
      </w:pPr>
      <w:r>
        <w:rPr>
          <w:lang w:val="lt-LT"/>
        </w:rPr>
        <w:t>RENGINIO</w:t>
      </w:r>
      <w:r w:rsidRPr="008238F1">
        <w:rPr>
          <w:lang w:val="lt-LT"/>
        </w:rPr>
        <w:t xml:space="preserve"> VIETOS SUTARTIS</w:t>
      </w:r>
    </w:p>
    <w:p w:rsidR="00684335" w:rsidRPr="00CE279E" w:rsidRDefault="00684335" w:rsidP="00FA15D9">
      <w:pPr>
        <w:rPr>
          <w:color w:val="C00000"/>
          <w:sz w:val="36"/>
          <w:szCs w:val="36"/>
          <w:lang w:val="lt-LT"/>
        </w:rPr>
      </w:pP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CE279E">
        <w:rPr>
          <w:color w:val="C00000"/>
          <w:lang w:val="lt-LT"/>
        </w:rPr>
        <w:t xml:space="preserve">         </w:t>
      </w:r>
      <w:r>
        <w:rPr>
          <w:color w:val="C00000"/>
          <w:lang w:val="lt-LT"/>
        </w:rPr>
        <w:tab/>
      </w:r>
      <w:r w:rsidRPr="00CE279E">
        <w:rPr>
          <w:color w:val="C00000"/>
          <w:sz w:val="36"/>
          <w:szCs w:val="36"/>
          <w:lang w:val="lt-LT"/>
        </w:rPr>
        <w:t>RENGINIO VIETOS</w:t>
      </w:r>
    </w:p>
    <w:p w:rsidR="00684335" w:rsidRPr="008238F1" w:rsidRDefault="00684335" w:rsidP="00FA15D9">
      <w:pPr>
        <w:rPr>
          <w:color w:val="CC0000"/>
          <w:sz w:val="36"/>
          <w:szCs w:val="36"/>
          <w:lang w:val="lt-LT"/>
        </w:rPr>
      </w:pPr>
      <w:r w:rsidRPr="008238F1">
        <w:rPr>
          <w:sz w:val="36"/>
          <w:szCs w:val="36"/>
          <w:lang w:val="lt-LT"/>
        </w:rPr>
        <w:tab/>
      </w:r>
      <w:r w:rsidRPr="008238F1">
        <w:rPr>
          <w:sz w:val="36"/>
          <w:szCs w:val="36"/>
          <w:lang w:val="lt-LT"/>
        </w:rPr>
        <w:tab/>
      </w:r>
      <w:r>
        <w:rPr>
          <w:sz w:val="36"/>
          <w:szCs w:val="36"/>
          <w:lang w:val="lt-LT"/>
        </w:rPr>
        <w:tab/>
      </w:r>
      <w:r>
        <w:rPr>
          <w:sz w:val="36"/>
          <w:szCs w:val="36"/>
          <w:lang w:val="lt-LT"/>
        </w:rPr>
        <w:tab/>
      </w:r>
      <w:r>
        <w:rPr>
          <w:sz w:val="36"/>
          <w:szCs w:val="36"/>
          <w:lang w:val="lt-LT"/>
        </w:rPr>
        <w:tab/>
      </w:r>
      <w:r>
        <w:rPr>
          <w:sz w:val="36"/>
          <w:szCs w:val="36"/>
          <w:lang w:val="lt-LT"/>
        </w:rPr>
        <w:tab/>
      </w:r>
      <w:r>
        <w:rPr>
          <w:sz w:val="36"/>
          <w:szCs w:val="36"/>
          <w:lang w:val="lt-LT"/>
        </w:rPr>
        <w:tab/>
      </w:r>
      <w:r>
        <w:rPr>
          <w:sz w:val="36"/>
          <w:szCs w:val="36"/>
          <w:lang w:val="lt-LT"/>
        </w:rPr>
        <w:tab/>
      </w:r>
      <w:r w:rsidRPr="008238F1">
        <w:rPr>
          <w:color w:val="CC0000"/>
          <w:sz w:val="36"/>
          <w:szCs w:val="36"/>
          <w:lang w:val="lt-LT"/>
        </w:rPr>
        <w:t>SUTARTIS</w:t>
      </w:r>
    </w:p>
    <w:p w:rsidR="00684335" w:rsidRPr="008238F1" w:rsidRDefault="00684335" w:rsidP="00FA15D9">
      <w:pPr>
        <w:rPr>
          <w:sz w:val="36"/>
          <w:szCs w:val="36"/>
          <w:lang w:val="lt-LT"/>
        </w:rPr>
      </w:pPr>
    </w:p>
    <w:p w:rsidR="00684335" w:rsidRPr="008238F1" w:rsidRDefault="00684335" w:rsidP="00FA15D9">
      <w:pPr>
        <w:rPr>
          <w:sz w:val="22"/>
          <w:szCs w:val="22"/>
          <w:lang w:val="lt-LT"/>
        </w:rPr>
      </w:pP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sz w:val="22"/>
          <w:szCs w:val="22"/>
          <w:lang w:val="lt-LT"/>
        </w:rPr>
        <w:t>TARP</w:t>
      </w:r>
    </w:p>
    <w:p w:rsidR="00684335" w:rsidRPr="008238F1" w:rsidRDefault="00684335" w:rsidP="00FA15D9">
      <w:pPr>
        <w:rPr>
          <w:sz w:val="22"/>
          <w:szCs w:val="22"/>
          <w:lang w:val="lt-LT"/>
        </w:rPr>
      </w:pPr>
    </w:p>
    <w:p w:rsidR="00684335" w:rsidRPr="008238F1" w:rsidRDefault="00684335"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VOLVO OCEAN RACE, S.L.U.</w:t>
      </w:r>
    </w:p>
    <w:p w:rsidR="00684335" w:rsidRPr="008238F1" w:rsidRDefault="00684335" w:rsidP="00FA15D9">
      <w:pPr>
        <w:rPr>
          <w:sz w:val="22"/>
          <w:szCs w:val="22"/>
          <w:lang w:val="lt-LT"/>
        </w:rPr>
      </w:pPr>
    </w:p>
    <w:p w:rsidR="00684335" w:rsidRPr="008238F1" w:rsidRDefault="00684335" w:rsidP="00FA15D9">
      <w:pPr>
        <w:rPr>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t>IR</w:t>
      </w:r>
    </w:p>
    <w:p w:rsidR="00684335" w:rsidRPr="008238F1" w:rsidRDefault="00684335" w:rsidP="00FA15D9">
      <w:pPr>
        <w:rPr>
          <w:sz w:val="22"/>
          <w:szCs w:val="22"/>
          <w:lang w:val="lt-LT"/>
        </w:rPr>
      </w:pPr>
    </w:p>
    <w:p w:rsidR="00684335" w:rsidRPr="008238F1" w:rsidRDefault="00684335"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ORGANIZAVIMO PARTNERIO</w:t>
      </w:r>
    </w:p>
    <w:p w:rsidR="00684335" w:rsidRPr="008238F1" w:rsidRDefault="00684335" w:rsidP="00FA15D9">
      <w:pPr>
        <w:rPr>
          <w:sz w:val="22"/>
          <w:szCs w:val="22"/>
          <w:lang w:val="lt-LT"/>
        </w:rPr>
      </w:pPr>
    </w:p>
    <w:p w:rsidR="00684335" w:rsidRPr="008238F1" w:rsidRDefault="00684335" w:rsidP="00FA15D9">
      <w:pPr>
        <w:rPr>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t xml:space="preserve">IR </w:t>
      </w:r>
    </w:p>
    <w:p w:rsidR="00684335" w:rsidRPr="008238F1" w:rsidRDefault="00684335" w:rsidP="00FA15D9">
      <w:pPr>
        <w:rPr>
          <w:sz w:val="22"/>
          <w:szCs w:val="22"/>
          <w:lang w:val="lt-LT"/>
        </w:rPr>
      </w:pPr>
    </w:p>
    <w:p w:rsidR="00684335" w:rsidRPr="008238F1" w:rsidRDefault="00684335"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LAIDUOTOJO</w:t>
      </w:r>
    </w:p>
    <w:p w:rsidR="00684335" w:rsidRPr="008238F1" w:rsidRDefault="00684335" w:rsidP="00FA15D9">
      <w:pPr>
        <w:rPr>
          <w:sz w:val="22"/>
          <w:szCs w:val="22"/>
          <w:lang w:val="lt-LT"/>
        </w:rPr>
      </w:pPr>
    </w:p>
    <w:p w:rsidR="00684335" w:rsidRPr="008238F1" w:rsidRDefault="00684335" w:rsidP="00855C94">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p>
    <w:p w:rsidR="00684335" w:rsidRPr="008238F1" w:rsidRDefault="00684335" w:rsidP="00FA15D9">
      <w:pPr>
        <w:rPr>
          <w:color w:val="CC0000"/>
          <w:sz w:val="22"/>
          <w:szCs w:val="22"/>
          <w:lang w:val="lt-LT"/>
        </w:rPr>
      </w:pPr>
    </w:p>
    <w:p w:rsidR="00684335" w:rsidRPr="008238F1" w:rsidRDefault="00684335" w:rsidP="00FA15D9">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p>
    <w:p w:rsidR="00684335" w:rsidRPr="008238F1" w:rsidRDefault="00684335">
      <w:pPr>
        <w:rPr>
          <w:color w:val="CC0000"/>
          <w:sz w:val="22"/>
          <w:szCs w:val="22"/>
          <w:lang w:val="lt-LT"/>
        </w:rPr>
      </w:pPr>
      <w:r w:rsidRPr="008238F1">
        <w:rPr>
          <w:color w:val="CC0000"/>
          <w:sz w:val="22"/>
          <w:szCs w:val="22"/>
          <w:lang w:val="lt-LT"/>
        </w:rPr>
        <w:tab/>
      </w:r>
      <w:r w:rsidRPr="008238F1">
        <w:rPr>
          <w:color w:val="CC0000"/>
          <w:sz w:val="22"/>
          <w:szCs w:val="22"/>
          <w:lang w:val="lt-LT"/>
        </w:rPr>
        <w:tab/>
      </w:r>
    </w:p>
    <w:p w:rsidR="00684335" w:rsidRPr="008238F1" w:rsidRDefault="00684335" w:rsidP="00FA15D9">
      <w:pPr>
        <w:rPr>
          <w:sz w:val="16"/>
          <w:szCs w:val="16"/>
          <w:lang w:val="lt-LT"/>
        </w:rPr>
      </w:pP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Konfidencialu</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Autoriaus teisės 2012, Volvo Ocean Race, S.L.U.</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Visos teisės priklauso autoriui. Šį leidinį saugo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autoriaus teisės ir jis išlieka intelektinė Volvo Ocean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Race, S.L.U. nuosavybė. Jokia jo dalis jokiais būdais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negali būti reprodukuojama be išankstinio raštiško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Volvo Ocean Race, S.L.U. sutikimo.</w:t>
      </w:r>
    </w:p>
    <w:p w:rsidR="00684335" w:rsidRPr="008238F1" w:rsidRDefault="00684335" w:rsidP="00FA15D9">
      <w:pPr>
        <w:rPr>
          <w:sz w:val="16"/>
          <w:szCs w:val="16"/>
          <w:lang w:val="lt-LT"/>
        </w:rPr>
      </w:pPr>
      <w:r w:rsidRPr="008238F1">
        <w:rPr>
          <w:sz w:val="16"/>
          <w:szCs w:val="16"/>
          <w:lang w:val="lt-LT"/>
        </w:rPr>
        <w:br w:type="page"/>
      </w:r>
    </w:p>
    <w:p w:rsidR="00684335" w:rsidRPr="008238F1" w:rsidRDefault="00684335" w:rsidP="0045088E">
      <w:pPr>
        <w:rPr>
          <w:color w:val="C00000"/>
          <w:sz w:val="20"/>
          <w:szCs w:val="20"/>
          <w:lang w:val="lt-LT"/>
        </w:rPr>
      </w:pPr>
      <w:r>
        <w:rPr>
          <w:color w:val="C00000"/>
          <w:sz w:val="20"/>
          <w:szCs w:val="20"/>
          <w:lang w:val="lt-LT"/>
        </w:rPr>
        <w:t>Renginio vietos</w:t>
      </w:r>
      <w:r w:rsidRPr="008238F1">
        <w:rPr>
          <w:color w:val="C00000"/>
          <w:sz w:val="20"/>
          <w:szCs w:val="20"/>
          <w:lang w:val="lt-LT"/>
        </w:rPr>
        <w:t xml:space="preserve"> sutartis</w:t>
      </w:r>
    </w:p>
    <w:p w:rsidR="00684335" w:rsidRPr="008238F1" w:rsidRDefault="00684335" w:rsidP="0045088E">
      <w:pPr>
        <w:rPr>
          <w:color w:val="C00000"/>
          <w:sz w:val="20"/>
          <w:szCs w:val="20"/>
          <w:lang w:val="lt-LT"/>
        </w:rPr>
      </w:pPr>
    </w:p>
    <w:p w:rsidR="00684335" w:rsidRPr="008238F1" w:rsidRDefault="00684335" w:rsidP="0045088E">
      <w:pPr>
        <w:rPr>
          <w:sz w:val="20"/>
          <w:szCs w:val="20"/>
          <w:lang w:val="lt-LT"/>
        </w:rPr>
      </w:pPr>
      <w:r w:rsidRPr="008238F1">
        <w:rPr>
          <w:sz w:val="20"/>
          <w:szCs w:val="20"/>
          <w:lang w:val="lt-LT"/>
        </w:rPr>
        <w:t>ŠI SUTARTIS yra sudaryta šių 2012 metų                                              mėnesio</w:t>
      </w:r>
      <w:r w:rsidRPr="008238F1">
        <w:rPr>
          <w:sz w:val="20"/>
          <w:szCs w:val="20"/>
          <w:lang w:val="lt-LT"/>
        </w:rPr>
        <w:tab/>
      </w:r>
      <w:r w:rsidRPr="008238F1">
        <w:rPr>
          <w:sz w:val="20"/>
          <w:szCs w:val="20"/>
          <w:lang w:val="lt-LT"/>
        </w:rPr>
        <w:tab/>
      </w:r>
      <w:r w:rsidRPr="008238F1">
        <w:rPr>
          <w:sz w:val="20"/>
          <w:szCs w:val="20"/>
          <w:lang w:val="lt-LT"/>
        </w:rPr>
        <w:tab/>
        <w:t>dieną</w:t>
      </w:r>
    </w:p>
    <w:p w:rsidR="00684335" w:rsidRPr="008238F1" w:rsidRDefault="00684335" w:rsidP="0045088E">
      <w:pPr>
        <w:rPr>
          <w:sz w:val="20"/>
          <w:szCs w:val="20"/>
          <w:lang w:val="lt-LT"/>
        </w:rPr>
      </w:pPr>
    </w:p>
    <w:p w:rsidR="00684335" w:rsidRPr="008238F1" w:rsidRDefault="00684335" w:rsidP="0045088E">
      <w:pPr>
        <w:rPr>
          <w:color w:val="C00000"/>
          <w:sz w:val="20"/>
          <w:szCs w:val="20"/>
          <w:lang w:val="lt-LT"/>
        </w:rPr>
      </w:pPr>
      <w:r w:rsidRPr="008238F1">
        <w:rPr>
          <w:color w:val="C00000"/>
          <w:sz w:val="20"/>
          <w:szCs w:val="20"/>
          <w:lang w:val="lt-LT"/>
        </w:rPr>
        <w:t>Tarp</w:t>
      </w:r>
    </w:p>
    <w:p w:rsidR="00684335" w:rsidRPr="008238F1" w:rsidRDefault="00684335" w:rsidP="0045088E">
      <w:pPr>
        <w:rPr>
          <w:sz w:val="20"/>
          <w:szCs w:val="20"/>
          <w:lang w:val="lt-LT"/>
        </w:rPr>
      </w:pPr>
    </w:p>
    <w:p w:rsidR="00684335" w:rsidRPr="008238F1" w:rsidRDefault="00684335" w:rsidP="0045088E">
      <w:pPr>
        <w:rPr>
          <w:sz w:val="20"/>
          <w:szCs w:val="20"/>
          <w:lang w:val="lt-LT"/>
        </w:rPr>
      </w:pPr>
      <w:r w:rsidRPr="008238F1">
        <w:rPr>
          <w:color w:val="C00000"/>
          <w:sz w:val="20"/>
          <w:szCs w:val="20"/>
          <w:lang w:val="lt-LT"/>
        </w:rPr>
        <w:t>Volvo Ocean Race, S.L.U</w:t>
      </w:r>
      <w:r w:rsidRPr="008238F1">
        <w:rPr>
          <w:sz w:val="20"/>
          <w:szCs w:val="20"/>
          <w:lang w:val="lt-LT"/>
        </w:rPr>
        <w:t>., kompanijos,  įregistruotos pagal Ispanijos įstatymus, kurios pagrindinė būstinė yra Muelle no 10 de Levante, Puerto de Alicante, 0300 Alikantė, Ispanija (toliau vadinama „</w:t>
      </w:r>
      <w:r w:rsidRPr="008238F1">
        <w:rPr>
          <w:color w:val="C00000"/>
          <w:sz w:val="20"/>
          <w:szCs w:val="20"/>
          <w:lang w:val="lt-LT"/>
        </w:rPr>
        <w:t>VOR</w:t>
      </w:r>
      <w:r w:rsidRPr="008238F1">
        <w:rPr>
          <w:sz w:val="20"/>
          <w:szCs w:val="20"/>
          <w:lang w:val="lt-LT"/>
        </w:rPr>
        <w:t>“);</w:t>
      </w:r>
    </w:p>
    <w:p w:rsidR="00684335" w:rsidRPr="008238F1" w:rsidRDefault="00684335" w:rsidP="0045088E">
      <w:pPr>
        <w:rPr>
          <w:sz w:val="20"/>
          <w:szCs w:val="20"/>
          <w:lang w:val="lt-LT"/>
        </w:rPr>
      </w:pPr>
    </w:p>
    <w:p w:rsidR="00684335" w:rsidRPr="008238F1" w:rsidRDefault="00684335" w:rsidP="0045088E">
      <w:pPr>
        <w:rPr>
          <w:sz w:val="20"/>
          <w:szCs w:val="20"/>
          <w:lang w:val="lt-LT"/>
        </w:rPr>
      </w:pPr>
      <w:r w:rsidRPr="008238F1">
        <w:rPr>
          <w:sz w:val="20"/>
          <w:szCs w:val="20"/>
          <w:lang w:val="lt-LT"/>
        </w:rPr>
        <w:t>Ir</w:t>
      </w:r>
    </w:p>
    <w:p w:rsidR="00684335" w:rsidRPr="008238F1" w:rsidRDefault="00684335" w:rsidP="0045088E">
      <w:pPr>
        <w:rPr>
          <w:sz w:val="20"/>
          <w:szCs w:val="20"/>
          <w:lang w:val="lt-LT"/>
        </w:rPr>
      </w:pPr>
    </w:p>
    <w:p w:rsidR="00684335" w:rsidRPr="008238F1" w:rsidRDefault="00684335" w:rsidP="00D90757">
      <w:pPr>
        <w:rPr>
          <w:sz w:val="20"/>
          <w:szCs w:val="20"/>
          <w:lang w:val="lt-LT"/>
        </w:rPr>
      </w:pPr>
      <w:r w:rsidRPr="008238F1">
        <w:rPr>
          <w:color w:val="C00000"/>
          <w:sz w:val="20"/>
          <w:szCs w:val="20"/>
          <w:lang w:val="lt-LT"/>
        </w:rPr>
        <w:t>Organizavimo Partnerio</w:t>
      </w:r>
      <w:r w:rsidRPr="008238F1">
        <w:rPr>
          <w:sz w:val="20"/>
          <w:szCs w:val="20"/>
          <w:lang w:val="lt-LT"/>
        </w:rPr>
        <w:t>, nurodyto žemiau esančiame 2 Punkte;</w:t>
      </w:r>
    </w:p>
    <w:p w:rsidR="00684335" w:rsidRPr="008238F1" w:rsidRDefault="00684335" w:rsidP="0045088E">
      <w:pPr>
        <w:rPr>
          <w:sz w:val="20"/>
          <w:szCs w:val="20"/>
          <w:lang w:val="lt-LT"/>
        </w:rPr>
      </w:pPr>
    </w:p>
    <w:p w:rsidR="00684335" w:rsidRPr="008238F1" w:rsidRDefault="00684335" w:rsidP="0045088E">
      <w:pPr>
        <w:rPr>
          <w:sz w:val="20"/>
          <w:szCs w:val="20"/>
          <w:lang w:val="lt-LT"/>
        </w:rPr>
      </w:pPr>
      <w:r w:rsidRPr="008238F1">
        <w:rPr>
          <w:sz w:val="20"/>
          <w:szCs w:val="20"/>
          <w:lang w:val="lt-LT"/>
        </w:rPr>
        <w:t>Ir</w:t>
      </w:r>
    </w:p>
    <w:p w:rsidR="00684335" w:rsidRPr="008238F1" w:rsidRDefault="00684335" w:rsidP="0045088E">
      <w:pPr>
        <w:rPr>
          <w:sz w:val="20"/>
          <w:szCs w:val="20"/>
          <w:lang w:val="lt-LT"/>
        </w:rPr>
      </w:pPr>
    </w:p>
    <w:p w:rsidR="00684335" w:rsidRPr="008238F1" w:rsidRDefault="00684335" w:rsidP="00D90757">
      <w:pPr>
        <w:rPr>
          <w:sz w:val="20"/>
          <w:szCs w:val="20"/>
          <w:lang w:val="lt-LT"/>
        </w:rPr>
      </w:pPr>
      <w:r w:rsidRPr="008238F1">
        <w:rPr>
          <w:color w:val="C00000"/>
          <w:sz w:val="20"/>
          <w:szCs w:val="20"/>
          <w:lang w:val="lt-LT"/>
        </w:rPr>
        <w:t>Laiduotojo</w:t>
      </w:r>
      <w:r w:rsidRPr="008238F1">
        <w:rPr>
          <w:sz w:val="20"/>
          <w:szCs w:val="20"/>
          <w:lang w:val="lt-LT"/>
        </w:rPr>
        <w:t>, nurodyto žemiau esančiame 2 Punkte;</w:t>
      </w:r>
    </w:p>
    <w:p w:rsidR="00684335" w:rsidRPr="008238F1" w:rsidRDefault="00684335" w:rsidP="0045088E">
      <w:pPr>
        <w:rPr>
          <w:sz w:val="20"/>
          <w:szCs w:val="20"/>
          <w:lang w:val="lt-LT"/>
        </w:rPr>
      </w:pPr>
    </w:p>
    <w:p w:rsidR="00684335" w:rsidRPr="008238F1" w:rsidRDefault="00684335" w:rsidP="0045088E">
      <w:pPr>
        <w:rPr>
          <w:sz w:val="20"/>
          <w:szCs w:val="20"/>
          <w:lang w:val="lt-LT"/>
        </w:rPr>
      </w:pPr>
      <w:r w:rsidRPr="008238F1">
        <w:rPr>
          <w:sz w:val="20"/>
          <w:szCs w:val="20"/>
          <w:lang w:val="lt-LT"/>
        </w:rPr>
        <w:t>(Kartu vadinami „</w:t>
      </w:r>
      <w:r w:rsidRPr="008238F1">
        <w:rPr>
          <w:color w:val="C00000"/>
          <w:sz w:val="20"/>
          <w:szCs w:val="20"/>
          <w:lang w:val="lt-LT"/>
        </w:rPr>
        <w:t>Šalimis</w:t>
      </w:r>
      <w:r w:rsidRPr="008238F1">
        <w:rPr>
          <w:sz w:val="20"/>
          <w:szCs w:val="20"/>
          <w:lang w:val="lt-LT"/>
        </w:rPr>
        <w:t>“, kiekvienas atskirai – „</w:t>
      </w:r>
      <w:r w:rsidRPr="008238F1">
        <w:rPr>
          <w:color w:val="C00000"/>
          <w:sz w:val="20"/>
          <w:szCs w:val="20"/>
          <w:lang w:val="lt-LT"/>
        </w:rPr>
        <w:t>Šalis</w:t>
      </w:r>
      <w:r w:rsidRPr="008238F1">
        <w:rPr>
          <w:sz w:val="20"/>
          <w:szCs w:val="20"/>
          <w:lang w:val="lt-LT"/>
        </w:rPr>
        <w:t>“).</w:t>
      </w:r>
    </w:p>
    <w:p w:rsidR="00684335" w:rsidRPr="008238F1" w:rsidRDefault="00684335" w:rsidP="0045088E">
      <w:pPr>
        <w:rPr>
          <w:sz w:val="20"/>
          <w:szCs w:val="20"/>
          <w:lang w:val="lt-LT"/>
        </w:rPr>
      </w:pPr>
    </w:p>
    <w:p w:rsidR="00684335" w:rsidRPr="008238F1" w:rsidRDefault="00684335" w:rsidP="0045088E">
      <w:pPr>
        <w:rPr>
          <w:color w:val="C00000"/>
          <w:sz w:val="20"/>
          <w:szCs w:val="20"/>
          <w:lang w:val="lt-LT"/>
        </w:rPr>
      </w:pPr>
      <w:r w:rsidRPr="008238F1">
        <w:rPr>
          <w:color w:val="C00000"/>
          <w:sz w:val="20"/>
          <w:szCs w:val="20"/>
          <w:lang w:val="lt-LT"/>
        </w:rPr>
        <w:t>Kadangi</w:t>
      </w:r>
    </w:p>
    <w:p w:rsidR="00684335" w:rsidRPr="008238F1" w:rsidRDefault="00684335" w:rsidP="0045088E">
      <w:pPr>
        <w:rPr>
          <w:sz w:val="20"/>
          <w:szCs w:val="20"/>
          <w:lang w:val="lt-LT"/>
        </w:rPr>
      </w:pPr>
    </w:p>
    <w:p w:rsidR="00684335" w:rsidRPr="008238F1" w:rsidRDefault="00684335" w:rsidP="00FA15D9">
      <w:pPr>
        <w:rPr>
          <w:sz w:val="20"/>
          <w:szCs w:val="20"/>
          <w:lang w:val="lt-LT"/>
        </w:rPr>
      </w:pPr>
      <w:r w:rsidRPr="008238F1">
        <w:rPr>
          <w:sz w:val="20"/>
          <w:szCs w:val="20"/>
          <w:lang w:val="lt-LT"/>
        </w:rPr>
        <w:t>VOR nori paskirti Organizavimo Partnerį, o Organizavimo Partneris nori priimti paskyrimą būti Renginio organizatoriumi Varžybų Vietoje pagal šios Sutarties sąlygas.</w:t>
      </w:r>
    </w:p>
    <w:p w:rsidR="00684335" w:rsidRPr="008238F1" w:rsidRDefault="00684335" w:rsidP="00FA15D9">
      <w:pPr>
        <w:rPr>
          <w:sz w:val="20"/>
          <w:szCs w:val="20"/>
          <w:lang w:val="lt-LT"/>
        </w:rPr>
      </w:pPr>
    </w:p>
    <w:p w:rsidR="00684335" w:rsidRPr="008238F1" w:rsidRDefault="00684335" w:rsidP="0045088E">
      <w:pPr>
        <w:rPr>
          <w:color w:val="C00000"/>
          <w:sz w:val="20"/>
          <w:szCs w:val="20"/>
          <w:lang w:val="lt-LT"/>
        </w:rPr>
      </w:pPr>
      <w:r w:rsidRPr="008238F1">
        <w:rPr>
          <w:color w:val="C00000"/>
          <w:sz w:val="20"/>
          <w:szCs w:val="20"/>
          <w:lang w:val="lt-LT"/>
        </w:rPr>
        <w:t>Šalys susitaria dėl</w:t>
      </w:r>
    </w:p>
    <w:p w:rsidR="00684335" w:rsidRPr="008238F1" w:rsidRDefault="00684335" w:rsidP="0045088E">
      <w:pPr>
        <w:rPr>
          <w:color w:val="C00000"/>
          <w:sz w:val="20"/>
          <w:szCs w:val="20"/>
          <w:lang w:val="lt-LT"/>
        </w:rPr>
      </w:pPr>
    </w:p>
    <w:p w:rsidR="00684335" w:rsidRPr="008238F1" w:rsidRDefault="00684335" w:rsidP="00637B5A">
      <w:pPr>
        <w:pStyle w:val="ListParagraph"/>
        <w:numPr>
          <w:ilvl w:val="0"/>
          <w:numId w:val="1"/>
        </w:numPr>
        <w:rPr>
          <w:color w:val="C00000"/>
          <w:sz w:val="20"/>
          <w:szCs w:val="20"/>
          <w:lang w:val="lt-LT"/>
        </w:rPr>
      </w:pPr>
      <w:r w:rsidRPr="008238F1">
        <w:rPr>
          <w:color w:val="C00000"/>
          <w:sz w:val="20"/>
          <w:szCs w:val="20"/>
          <w:lang w:val="lt-LT"/>
        </w:rPr>
        <w:t>Veikimas</w:t>
      </w:r>
    </w:p>
    <w:p w:rsidR="00684335" w:rsidRPr="008238F1" w:rsidRDefault="00684335" w:rsidP="00637B5A">
      <w:pPr>
        <w:ind w:left="360"/>
        <w:rPr>
          <w:sz w:val="20"/>
          <w:szCs w:val="20"/>
          <w:lang w:val="lt-LT"/>
        </w:rPr>
      </w:pPr>
    </w:p>
    <w:p w:rsidR="00684335" w:rsidRPr="008238F1" w:rsidRDefault="00684335" w:rsidP="00FA15D9">
      <w:pPr>
        <w:pStyle w:val="ListParagraph"/>
        <w:numPr>
          <w:ilvl w:val="1"/>
          <w:numId w:val="1"/>
        </w:numPr>
        <w:rPr>
          <w:sz w:val="20"/>
          <w:szCs w:val="20"/>
          <w:lang w:val="lt-LT"/>
        </w:rPr>
      </w:pPr>
      <w:r w:rsidRPr="008238F1">
        <w:rPr>
          <w:sz w:val="20"/>
          <w:szCs w:val="20"/>
          <w:lang w:val="lt-LT"/>
        </w:rPr>
        <w:t>Pasirašydamos šią sutartį Šalys įteisina ir vykdo šią Sutartį įskaitant šias veiklos sąlygas („Veiklos Sąlygos“) ir pridėtus Priedus.</w:t>
      </w:r>
    </w:p>
    <w:p w:rsidR="00684335" w:rsidRPr="008238F1" w:rsidRDefault="00684335" w:rsidP="00FA15D9">
      <w:pPr>
        <w:pStyle w:val="ListParagraph"/>
        <w:numPr>
          <w:ilvl w:val="1"/>
          <w:numId w:val="1"/>
        </w:numPr>
        <w:rPr>
          <w:sz w:val="20"/>
          <w:szCs w:val="20"/>
          <w:lang w:val="lt-LT"/>
        </w:rPr>
      </w:pPr>
      <w:r w:rsidRPr="008238F1">
        <w:rPr>
          <w:sz w:val="20"/>
          <w:szCs w:val="20"/>
          <w:lang w:val="lt-LT"/>
        </w:rPr>
        <w:t>Esant neatitikimui tarp šios Sutarties Veiklos Sąlygų nuostatų ir bet kurių Priedų, pirmenybė bus teikiama nuostatoms, išdėstytoms šiose Veiklos Sąlygose, nebent būtų aiškiai nurodyta kitaip.</w:t>
      </w:r>
    </w:p>
    <w:p w:rsidR="00684335" w:rsidRPr="008238F1" w:rsidRDefault="00684335" w:rsidP="0008780C">
      <w:pPr>
        <w:ind w:left="360"/>
        <w:rPr>
          <w:sz w:val="20"/>
          <w:szCs w:val="20"/>
          <w:lang w:val="lt-LT"/>
        </w:rPr>
      </w:pPr>
    </w:p>
    <w:p w:rsidR="00684335" w:rsidRPr="008238F1" w:rsidRDefault="00684335" w:rsidP="0008780C">
      <w:pPr>
        <w:pStyle w:val="ListParagraph"/>
        <w:numPr>
          <w:ilvl w:val="0"/>
          <w:numId w:val="1"/>
        </w:numPr>
        <w:rPr>
          <w:color w:val="C00000"/>
          <w:sz w:val="20"/>
          <w:szCs w:val="20"/>
          <w:lang w:val="lt-LT"/>
        </w:rPr>
      </w:pPr>
      <w:r w:rsidRPr="008238F1">
        <w:rPr>
          <w:color w:val="C00000"/>
          <w:sz w:val="20"/>
          <w:szCs w:val="20"/>
          <w:lang w:val="lt-LT"/>
        </w:rPr>
        <w:t>Šalys</w:t>
      </w:r>
    </w:p>
    <w:p w:rsidR="00684335" w:rsidRPr="008238F1" w:rsidRDefault="00684335" w:rsidP="0008780C">
      <w:pPr>
        <w:ind w:left="360"/>
        <w:rPr>
          <w:sz w:val="20"/>
          <w:szCs w:val="20"/>
          <w:lang w:val="lt-LT"/>
        </w:rPr>
      </w:pPr>
    </w:p>
    <w:p w:rsidR="00684335" w:rsidRPr="008238F1" w:rsidRDefault="00684335" w:rsidP="0008780C">
      <w:pPr>
        <w:pStyle w:val="ListParagraph"/>
        <w:numPr>
          <w:ilvl w:val="1"/>
          <w:numId w:val="1"/>
        </w:numPr>
        <w:rPr>
          <w:sz w:val="20"/>
          <w:szCs w:val="20"/>
          <w:lang w:val="lt-LT"/>
        </w:rPr>
      </w:pPr>
      <w:r w:rsidRPr="008238F1">
        <w:rPr>
          <w:sz w:val="20"/>
          <w:szCs w:val="20"/>
          <w:lang w:val="lt-LT"/>
        </w:rPr>
        <w:t>Organizavimo Partneris ir Laiduotojas yra šie:</w:t>
      </w:r>
    </w:p>
    <w:p w:rsidR="00684335" w:rsidRPr="008238F1" w:rsidRDefault="00684335" w:rsidP="00D3338A">
      <w:pPr>
        <w:rPr>
          <w:sz w:val="20"/>
          <w:szCs w:val="2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768"/>
      </w:tblGrid>
      <w:tr w:rsidR="00684335" w:rsidRPr="00013F5C" w:rsidTr="00013F5C">
        <w:tc>
          <w:tcPr>
            <w:tcW w:w="2808" w:type="dxa"/>
          </w:tcPr>
          <w:p w:rsidR="00684335" w:rsidRPr="00013F5C" w:rsidRDefault="00684335" w:rsidP="005219C5">
            <w:pPr>
              <w:rPr>
                <w:sz w:val="20"/>
                <w:szCs w:val="20"/>
                <w:lang w:val="lt-LT"/>
              </w:rPr>
            </w:pPr>
            <w:r w:rsidRPr="00013F5C">
              <w:rPr>
                <w:sz w:val="20"/>
                <w:szCs w:val="20"/>
                <w:lang w:val="lt-LT"/>
              </w:rPr>
              <w:t>Šalys</w:t>
            </w:r>
          </w:p>
        </w:tc>
        <w:tc>
          <w:tcPr>
            <w:tcW w:w="6768" w:type="dxa"/>
          </w:tcPr>
          <w:p w:rsidR="00684335" w:rsidRPr="00013F5C" w:rsidRDefault="00684335" w:rsidP="005219C5">
            <w:pPr>
              <w:rPr>
                <w:sz w:val="20"/>
                <w:szCs w:val="20"/>
                <w:lang w:val="lt-LT"/>
              </w:rPr>
            </w:pPr>
            <w:r w:rsidRPr="00013F5C">
              <w:rPr>
                <w:sz w:val="20"/>
                <w:szCs w:val="20"/>
                <w:lang w:val="lt-LT"/>
              </w:rPr>
              <w:t>Pateikite pilnus duomenis, įskaitant pilną kompanijos pavadinimą (jei taikoma) ir adresą</w:t>
            </w:r>
          </w:p>
        </w:tc>
      </w:tr>
      <w:tr w:rsidR="00684335" w:rsidRPr="00013F5C" w:rsidTr="00013F5C">
        <w:tc>
          <w:tcPr>
            <w:tcW w:w="2808" w:type="dxa"/>
          </w:tcPr>
          <w:p w:rsidR="00684335" w:rsidRPr="00013F5C" w:rsidRDefault="00684335" w:rsidP="005219C5">
            <w:pPr>
              <w:rPr>
                <w:sz w:val="20"/>
                <w:szCs w:val="20"/>
                <w:lang w:val="lt-LT"/>
              </w:rPr>
            </w:pPr>
            <w:r w:rsidRPr="00013F5C">
              <w:rPr>
                <w:sz w:val="20"/>
                <w:szCs w:val="20"/>
                <w:lang w:val="lt-LT"/>
              </w:rPr>
              <w:t>Organizavimo Partneris</w:t>
            </w:r>
          </w:p>
        </w:tc>
        <w:tc>
          <w:tcPr>
            <w:tcW w:w="6768" w:type="dxa"/>
          </w:tcPr>
          <w:p w:rsidR="00684335" w:rsidRPr="00013F5C" w:rsidRDefault="00684335" w:rsidP="005219C5">
            <w:pPr>
              <w:rPr>
                <w:b/>
                <w:sz w:val="20"/>
                <w:szCs w:val="20"/>
                <w:lang w:val="lt-LT"/>
              </w:rPr>
            </w:pPr>
            <w:r w:rsidRPr="00013F5C">
              <w:rPr>
                <w:b/>
                <w:sz w:val="20"/>
                <w:szCs w:val="20"/>
                <w:lang w:val="lt-LT"/>
              </w:rPr>
              <w:t>Klaipėdos Miesto Savivaldybė</w:t>
            </w:r>
          </w:p>
          <w:p w:rsidR="00684335" w:rsidRPr="00013F5C" w:rsidRDefault="00684335" w:rsidP="005219C5">
            <w:pPr>
              <w:rPr>
                <w:sz w:val="20"/>
                <w:szCs w:val="20"/>
                <w:lang w:val="lt-LT"/>
              </w:rPr>
            </w:pPr>
            <w:r w:rsidRPr="00013F5C">
              <w:rPr>
                <w:sz w:val="20"/>
                <w:szCs w:val="20"/>
                <w:lang w:val="lt-LT"/>
              </w:rPr>
              <w:t>Liepų g. 11, 91502</w:t>
            </w:r>
          </w:p>
          <w:p w:rsidR="00684335" w:rsidRPr="00013F5C" w:rsidRDefault="00684335" w:rsidP="005219C5">
            <w:pPr>
              <w:rPr>
                <w:sz w:val="20"/>
                <w:szCs w:val="20"/>
                <w:lang w:val="lt-LT"/>
              </w:rPr>
            </w:pPr>
            <w:r w:rsidRPr="00013F5C">
              <w:rPr>
                <w:sz w:val="20"/>
                <w:szCs w:val="20"/>
                <w:lang w:val="lt-LT"/>
              </w:rPr>
              <w:t>Klaipėda</w:t>
            </w:r>
          </w:p>
          <w:p w:rsidR="00684335" w:rsidRPr="00013F5C" w:rsidRDefault="00684335" w:rsidP="005219C5">
            <w:pPr>
              <w:rPr>
                <w:sz w:val="20"/>
                <w:szCs w:val="20"/>
                <w:lang w:val="lt-LT"/>
              </w:rPr>
            </w:pPr>
            <w:r w:rsidRPr="00013F5C">
              <w:rPr>
                <w:sz w:val="20"/>
                <w:szCs w:val="20"/>
                <w:lang w:val="lt-LT"/>
              </w:rPr>
              <w:t>Lietuva</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Organizavimo partneris bus paskirtas po šios Sutarties pasirašymo pagal 2.2 Punkto, esančio žemiau, nuostatas.</w:t>
            </w:r>
          </w:p>
        </w:tc>
      </w:tr>
      <w:tr w:rsidR="00684335" w:rsidRPr="00013F5C" w:rsidTr="00013F5C">
        <w:tc>
          <w:tcPr>
            <w:tcW w:w="2808" w:type="dxa"/>
          </w:tcPr>
          <w:p w:rsidR="00684335" w:rsidRPr="00013F5C" w:rsidRDefault="00684335" w:rsidP="005219C5">
            <w:pPr>
              <w:rPr>
                <w:sz w:val="20"/>
                <w:szCs w:val="20"/>
                <w:lang w:val="lt-LT"/>
              </w:rPr>
            </w:pPr>
            <w:r w:rsidRPr="00013F5C">
              <w:rPr>
                <w:sz w:val="20"/>
                <w:szCs w:val="20"/>
                <w:lang w:val="lt-LT"/>
              </w:rPr>
              <w:t>Laiduotojas</w:t>
            </w:r>
          </w:p>
        </w:tc>
        <w:tc>
          <w:tcPr>
            <w:tcW w:w="6768" w:type="dxa"/>
          </w:tcPr>
          <w:p w:rsidR="00684335" w:rsidRPr="00013F5C" w:rsidRDefault="00684335" w:rsidP="005219C5">
            <w:pPr>
              <w:rPr>
                <w:b/>
                <w:sz w:val="20"/>
                <w:szCs w:val="20"/>
                <w:lang w:val="lt-LT"/>
              </w:rPr>
            </w:pPr>
            <w:r w:rsidRPr="00013F5C">
              <w:rPr>
                <w:b/>
                <w:sz w:val="20"/>
                <w:szCs w:val="20"/>
                <w:lang w:val="lt-LT"/>
              </w:rPr>
              <w:t>Klaipėdos Miesto Savivaldybė</w:t>
            </w:r>
          </w:p>
          <w:p w:rsidR="00684335" w:rsidRPr="00013F5C" w:rsidRDefault="00684335" w:rsidP="005219C5">
            <w:pPr>
              <w:rPr>
                <w:sz w:val="20"/>
                <w:szCs w:val="20"/>
                <w:lang w:val="lt-LT"/>
              </w:rPr>
            </w:pPr>
            <w:r w:rsidRPr="00013F5C">
              <w:rPr>
                <w:sz w:val="20"/>
                <w:szCs w:val="20"/>
                <w:lang w:val="lt-LT"/>
              </w:rPr>
              <w:t>Liepų g. 11, 91502</w:t>
            </w:r>
          </w:p>
          <w:p w:rsidR="00684335" w:rsidRPr="00013F5C" w:rsidRDefault="00684335" w:rsidP="005219C5">
            <w:pPr>
              <w:rPr>
                <w:sz w:val="20"/>
                <w:szCs w:val="20"/>
                <w:lang w:val="lt-LT"/>
              </w:rPr>
            </w:pPr>
            <w:r w:rsidRPr="00013F5C">
              <w:rPr>
                <w:sz w:val="20"/>
                <w:szCs w:val="20"/>
                <w:lang w:val="lt-LT"/>
              </w:rPr>
              <w:t>Klaipėda</w:t>
            </w:r>
          </w:p>
          <w:p w:rsidR="00684335" w:rsidRPr="00013F5C" w:rsidRDefault="00684335" w:rsidP="005219C5">
            <w:pPr>
              <w:rPr>
                <w:sz w:val="20"/>
                <w:szCs w:val="20"/>
                <w:lang w:val="lt-LT"/>
              </w:rPr>
            </w:pPr>
            <w:r w:rsidRPr="00013F5C">
              <w:rPr>
                <w:sz w:val="20"/>
                <w:szCs w:val="20"/>
                <w:lang w:val="lt-LT"/>
              </w:rPr>
              <w:t>Lietuva</w:t>
            </w:r>
          </w:p>
          <w:p w:rsidR="00684335" w:rsidRPr="00013F5C" w:rsidRDefault="00684335" w:rsidP="005219C5">
            <w:pPr>
              <w:rPr>
                <w:sz w:val="20"/>
                <w:szCs w:val="20"/>
                <w:lang w:val="lt-LT"/>
              </w:rPr>
            </w:pPr>
          </w:p>
        </w:tc>
      </w:tr>
      <w:tr w:rsidR="00684335" w:rsidRPr="00013F5C" w:rsidTr="00013F5C">
        <w:tc>
          <w:tcPr>
            <w:tcW w:w="2808" w:type="dxa"/>
          </w:tcPr>
          <w:p w:rsidR="00684335" w:rsidRPr="00013F5C" w:rsidRDefault="00684335" w:rsidP="005219C5">
            <w:pPr>
              <w:rPr>
                <w:sz w:val="20"/>
                <w:szCs w:val="20"/>
                <w:lang w:val="lt-LT"/>
              </w:rPr>
            </w:pPr>
            <w:r w:rsidRPr="00013F5C">
              <w:rPr>
                <w:sz w:val="20"/>
                <w:szCs w:val="20"/>
                <w:lang w:val="lt-LT"/>
              </w:rPr>
              <w:t>Varžybų Vietos Garantija</w:t>
            </w:r>
          </w:p>
        </w:tc>
        <w:tc>
          <w:tcPr>
            <w:tcW w:w="6768" w:type="dxa"/>
          </w:tcPr>
          <w:p w:rsidR="00684335" w:rsidRPr="00013F5C" w:rsidRDefault="00684335" w:rsidP="005219C5">
            <w:pPr>
              <w:rPr>
                <w:sz w:val="20"/>
                <w:szCs w:val="20"/>
                <w:lang w:val="lt-LT"/>
              </w:rPr>
            </w:pPr>
            <w:r w:rsidRPr="00013F5C">
              <w:rPr>
                <w:sz w:val="20"/>
                <w:szCs w:val="20"/>
                <w:lang w:val="lt-LT"/>
              </w:rPr>
              <w:t>Laiduotojas šiuo pareiškia ir garantuoja VOR, kad jam priklauso ir jis kontroliuoja (ir jam priklausys bei jis kontroliuos viso Laikotarpio metu) visas Varžybų Vietas,   nenumatytas aukščiau minėtoje garantijoje ir, kad visos tokios Renginio Vietos bus VOR prieinamos šioje Sutartyje nustatytomis datomis ir tikslais, su visais reikiamais leidimais, sutikimais ir licencijomis tik už tokį mokestį, kuris yra aiškiai leidžiamas šioje Sutartyje.</w:t>
            </w:r>
          </w:p>
        </w:tc>
      </w:tr>
    </w:tbl>
    <w:p w:rsidR="00684335" w:rsidRPr="008238F1" w:rsidRDefault="00684335" w:rsidP="00D3338A">
      <w:pPr>
        <w:rPr>
          <w:sz w:val="20"/>
          <w:szCs w:val="20"/>
          <w:lang w:val="lt-LT"/>
        </w:rPr>
      </w:pPr>
    </w:p>
    <w:p w:rsidR="00684335" w:rsidRPr="008238F1" w:rsidRDefault="00684335" w:rsidP="00FA15D9">
      <w:pPr>
        <w:pStyle w:val="ListParagraph"/>
        <w:numPr>
          <w:ilvl w:val="1"/>
          <w:numId w:val="1"/>
        </w:numPr>
        <w:rPr>
          <w:sz w:val="20"/>
          <w:szCs w:val="20"/>
          <w:lang w:val="lt-LT"/>
        </w:rPr>
      </w:pPr>
      <w:r w:rsidRPr="008238F1">
        <w:rPr>
          <w:sz w:val="20"/>
          <w:szCs w:val="20"/>
          <w:lang w:val="lt-LT"/>
        </w:rPr>
        <w:t>Jeigu Organizavimo Partneris ir Laiduotojas pasirašymo dieną yra tas pats juridinis asmuo, toks asmuo įsipareigoja paskirti tinkamai kvalifikuotą Organizavimo Partnerį, kuris surengtų Renginį ne vėliau nei 2 metus prieš anksčiausiai apskaičiuotą Renginio datą (arba per devyniasdešimt (90) dienų po to, kai visos Šalys pasirašys šią Sutartį, jei tai įvyktų vėliau), su sąlyga, kad bet koks paskyrimas bus  atliekamas remiantis ankstesniu raštišku VOR sutikimu (toks sutikimas negali būti užlaikomas ar vėlinamas be priežasties). Neapribojant žemiau esančio 9 Punkto galiojimo:</w:t>
      </w:r>
    </w:p>
    <w:p w:rsidR="00684335" w:rsidRPr="008238F1" w:rsidRDefault="00684335" w:rsidP="004D5705">
      <w:pPr>
        <w:pStyle w:val="ListParagraph"/>
        <w:rPr>
          <w:sz w:val="20"/>
          <w:szCs w:val="20"/>
          <w:lang w:val="lt-LT"/>
        </w:rPr>
      </w:pPr>
    </w:p>
    <w:p w:rsidR="00684335" w:rsidRPr="008238F1" w:rsidRDefault="00684335" w:rsidP="00FA15D9">
      <w:pPr>
        <w:pStyle w:val="ListParagraph"/>
        <w:numPr>
          <w:ilvl w:val="2"/>
          <w:numId w:val="1"/>
        </w:numPr>
        <w:rPr>
          <w:sz w:val="20"/>
          <w:szCs w:val="20"/>
          <w:lang w:val="lt-LT"/>
        </w:rPr>
      </w:pPr>
      <w:r w:rsidRPr="008238F1">
        <w:rPr>
          <w:sz w:val="20"/>
          <w:szCs w:val="20"/>
          <w:lang w:val="lt-LT"/>
        </w:rPr>
        <w:t>Paskyrus naująjį  Organizavimo Partnerį pagal šį 2.2 Punktą, Šalys įformins visus reikiamus dokumentus, taip perleidžiant Organizavimo Partnerio teises ir įsipareigojimus pagal šią Sutartį naujajam  Organizavimo Partneriui; ir</w:t>
      </w:r>
    </w:p>
    <w:p w:rsidR="00684335" w:rsidRPr="008238F1" w:rsidRDefault="00684335" w:rsidP="00FA15D9">
      <w:pPr>
        <w:pStyle w:val="ListParagraph"/>
        <w:numPr>
          <w:ilvl w:val="2"/>
          <w:numId w:val="1"/>
        </w:numPr>
        <w:rPr>
          <w:sz w:val="20"/>
          <w:szCs w:val="20"/>
          <w:lang w:val="lt-LT"/>
        </w:rPr>
      </w:pPr>
      <w:r w:rsidRPr="008238F1">
        <w:rPr>
          <w:sz w:val="20"/>
          <w:szCs w:val="20"/>
          <w:lang w:val="lt-LT"/>
        </w:rPr>
        <w:t>Kad nekiltų abejonių, nebent ir kol bus paskirtas naujasis Organizavimo partneris, Laiduotojas prisiima visišką atsakomybę už visų Organizavimo Partnerių įsipareigojimų, nurodytų šioje Sutartyje, vykdymą.</w:t>
      </w:r>
    </w:p>
    <w:p w:rsidR="00684335" w:rsidRPr="008238F1" w:rsidRDefault="00684335" w:rsidP="00597623">
      <w:pPr>
        <w:rPr>
          <w:sz w:val="20"/>
          <w:szCs w:val="20"/>
          <w:lang w:val="lt-LT"/>
        </w:rPr>
      </w:pPr>
    </w:p>
    <w:p w:rsidR="00684335" w:rsidRPr="008238F1" w:rsidRDefault="00684335" w:rsidP="00597623">
      <w:pPr>
        <w:pStyle w:val="ListParagraph"/>
        <w:numPr>
          <w:ilvl w:val="0"/>
          <w:numId w:val="1"/>
        </w:numPr>
        <w:rPr>
          <w:color w:val="C00000"/>
          <w:sz w:val="20"/>
          <w:szCs w:val="20"/>
          <w:lang w:val="lt-LT"/>
        </w:rPr>
      </w:pPr>
      <w:r w:rsidRPr="008238F1">
        <w:rPr>
          <w:color w:val="C00000"/>
          <w:sz w:val="20"/>
          <w:szCs w:val="20"/>
          <w:lang w:val="lt-LT"/>
        </w:rPr>
        <w:t>Pasiūlymo išsami informacija</w:t>
      </w:r>
    </w:p>
    <w:p w:rsidR="00684335" w:rsidRPr="008238F1" w:rsidRDefault="00684335" w:rsidP="00597623">
      <w:pPr>
        <w:rPr>
          <w:sz w:val="20"/>
          <w:szCs w:val="20"/>
          <w:lang w:val="lt-LT"/>
        </w:rPr>
      </w:pPr>
    </w:p>
    <w:p w:rsidR="00684335" w:rsidRPr="008238F1" w:rsidRDefault="00684335" w:rsidP="00FA15D9">
      <w:pPr>
        <w:pStyle w:val="ListParagraph"/>
        <w:numPr>
          <w:ilvl w:val="1"/>
          <w:numId w:val="1"/>
        </w:numPr>
        <w:rPr>
          <w:sz w:val="20"/>
          <w:szCs w:val="20"/>
          <w:lang w:val="lt-LT"/>
        </w:rPr>
      </w:pPr>
      <w:r w:rsidRPr="008238F1">
        <w:rPr>
          <w:sz w:val="20"/>
          <w:szCs w:val="20"/>
          <w:lang w:val="lt-LT"/>
        </w:rPr>
        <w:t>Toliau yra pateikiami pasiūlymai susiję su Organizavimo Partnerio siūlomomis kainomis bei VOR reikalavimais, nustatytais šios Sutarties kituose punktuose. Visi Organizavimo Partnerio lentelėje pateikti pasiūlymai bus privalomi Organizavimo Partneriui ir Laiduotojui nuo nuo tos dienos, kai paskutinė Šalis Pasirašys šią Sutartį („</w:t>
      </w:r>
      <w:r w:rsidRPr="008238F1">
        <w:rPr>
          <w:color w:val="C00000"/>
          <w:sz w:val="20"/>
          <w:szCs w:val="20"/>
          <w:lang w:val="lt-LT"/>
        </w:rPr>
        <w:t>Pradžios data</w:t>
      </w:r>
      <w:r w:rsidRPr="008238F1">
        <w:rPr>
          <w:sz w:val="20"/>
          <w:szCs w:val="20"/>
          <w:lang w:val="lt-LT"/>
        </w:rPr>
        <w:t>“):</w:t>
      </w:r>
    </w:p>
    <w:p w:rsidR="00684335" w:rsidRPr="008238F1" w:rsidRDefault="00684335" w:rsidP="00597623">
      <w:pPr>
        <w:pStyle w:val="ListParagraph"/>
        <w:numPr>
          <w:ilvl w:val="1"/>
          <w:numId w:val="1"/>
        </w:numPr>
        <w:ind w:left="360"/>
        <w:rPr>
          <w:sz w:val="20"/>
          <w:szCs w:val="20"/>
          <w:lang w:val="lt-L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9"/>
        <w:gridCol w:w="4617"/>
      </w:tblGrid>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Detalės/Įsipareigojimas</w:t>
            </w:r>
          </w:p>
        </w:tc>
        <w:tc>
          <w:tcPr>
            <w:tcW w:w="4788" w:type="dxa"/>
          </w:tcPr>
          <w:p w:rsidR="00684335" w:rsidRPr="00013F5C" w:rsidRDefault="00684335" w:rsidP="005219C5">
            <w:pPr>
              <w:rPr>
                <w:sz w:val="20"/>
                <w:szCs w:val="20"/>
                <w:lang w:val="lt-LT"/>
              </w:rPr>
            </w:pPr>
            <w:r w:rsidRPr="00013F5C">
              <w:rPr>
                <w:sz w:val="20"/>
                <w:szCs w:val="20"/>
                <w:lang w:val="lt-LT"/>
              </w:rPr>
              <w:t>Pasiūlymas</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Varžybų Vieta</w:t>
            </w:r>
          </w:p>
        </w:tc>
        <w:tc>
          <w:tcPr>
            <w:tcW w:w="4788" w:type="dxa"/>
          </w:tcPr>
          <w:p w:rsidR="00684335" w:rsidRPr="00013F5C" w:rsidRDefault="00684335" w:rsidP="005219C5">
            <w:pPr>
              <w:rPr>
                <w:sz w:val="20"/>
                <w:szCs w:val="20"/>
                <w:lang w:val="lt-LT"/>
              </w:rPr>
            </w:pPr>
            <w:r w:rsidRPr="00013F5C">
              <w:rPr>
                <w:sz w:val="20"/>
                <w:szCs w:val="20"/>
                <w:lang w:val="lt-LT"/>
              </w:rPr>
              <w:t>Klaipėdos Kruizinių Laivų Terminalas, esantis 55˚42‘15“N    21˚7‘22“E</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Miestas</w:t>
            </w:r>
          </w:p>
        </w:tc>
        <w:tc>
          <w:tcPr>
            <w:tcW w:w="4788" w:type="dxa"/>
          </w:tcPr>
          <w:p w:rsidR="00684335" w:rsidRPr="00013F5C" w:rsidRDefault="00684335" w:rsidP="005219C5">
            <w:pPr>
              <w:rPr>
                <w:sz w:val="20"/>
                <w:szCs w:val="20"/>
                <w:lang w:val="lt-LT"/>
              </w:rPr>
            </w:pPr>
            <w:r w:rsidRPr="00013F5C">
              <w:rPr>
                <w:sz w:val="20"/>
                <w:szCs w:val="20"/>
                <w:lang w:val="lt-LT"/>
              </w:rPr>
              <w:t>Klaipėda</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Teritorija</w:t>
            </w:r>
          </w:p>
        </w:tc>
        <w:tc>
          <w:tcPr>
            <w:tcW w:w="4788" w:type="dxa"/>
          </w:tcPr>
          <w:p w:rsidR="00684335" w:rsidRPr="00013F5C" w:rsidRDefault="00684335" w:rsidP="005219C5">
            <w:pPr>
              <w:rPr>
                <w:sz w:val="20"/>
                <w:szCs w:val="20"/>
                <w:lang w:val="lt-LT"/>
              </w:rPr>
            </w:pPr>
            <w:r w:rsidRPr="00013F5C">
              <w:rPr>
                <w:sz w:val="20"/>
                <w:szCs w:val="20"/>
                <w:lang w:val="lt-LT"/>
              </w:rPr>
              <w:t>Lietuva</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Leidimas</w:t>
            </w:r>
          </w:p>
        </w:tc>
        <w:tc>
          <w:tcPr>
            <w:tcW w:w="4788" w:type="dxa"/>
          </w:tcPr>
          <w:p w:rsidR="00684335" w:rsidRPr="00013F5C" w:rsidRDefault="00684335" w:rsidP="005219C5">
            <w:pPr>
              <w:rPr>
                <w:sz w:val="20"/>
                <w:szCs w:val="20"/>
                <w:lang w:val="lt-LT"/>
              </w:rPr>
            </w:pPr>
            <w:r w:rsidRPr="00013F5C">
              <w:rPr>
                <w:sz w:val="20"/>
                <w:szCs w:val="20"/>
                <w:lang w:val="lt-LT"/>
              </w:rPr>
              <w:t>12tas Leidimas</w:t>
            </w:r>
          </w:p>
          <w:p w:rsidR="00684335" w:rsidRPr="00013F5C" w:rsidRDefault="00684335" w:rsidP="005219C5">
            <w:pPr>
              <w:rPr>
                <w:b/>
                <w:sz w:val="20"/>
                <w:szCs w:val="20"/>
                <w:lang w:val="lt-LT"/>
              </w:rPr>
            </w:pPr>
            <w:r w:rsidRPr="00013F5C">
              <w:rPr>
                <w:b/>
                <w:sz w:val="20"/>
                <w:szCs w:val="20"/>
                <w:lang w:val="lt-LT"/>
              </w:rPr>
              <w:t>arba</w:t>
            </w:r>
          </w:p>
          <w:p w:rsidR="00684335" w:rsidRPr="00013F5C" w:rsidRDefault="00684335" w:rsidP="005219C5">
            <w:pPr>
              <w:rPr>
                <w:sz w:val="20"/>
                <w:szCs w:val="20"/>
                <w:lang w:val="lt-LT"/>
              </w:rPr>
            </w:pPr>
            <w:r w:rsidRPr="00013F5C">
              <w:rPr>
                <w:sz w:val="20"/>
                <w:szCs w:val="20"/>
                <w:lang w:val="lt-LT"/>
              </w:rPr>
              <w:t>13tas Leidimas</w:t>
            </w:r>
          </w:p>
          <w:p w:rsidR="00684335" w:rsidRPr="00013F5C" w:rsidRDefault="00684335" w:rsidP="005219C5">
            <w:pPr>
              <w:rPr>
                <w:sz w:val="20"/>
                <w:szCs w:val="20"/>
                <w:lang w:val="lt-LT"/>
              </w:rPr>
            </w:pPr>
            <w:r w:rsidRPr="00013F5C">
              <w:rPr>
                <w:sz w:val="20"/>
                <w:szCs w:val="20"/>
                <w:lang w:val="lt-LT"/>
              </w:rPr>
              <w:t>(esant bet kokiam VOR šios sutarties vykdymui, VOR privalo patvirtinti 12tą Leidimą ir/ar 13tą Leidimą</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Numatomos datos</w:t>
            </w:r>
          </w:p>
        </w:tc>
        <w:tc>
          <w:tcPr>
            <w:tcW w:w="4788" w:type="dxa"/>
          </w:tcPr>
          <w:p w:rsidR="00684335" w:rsidRPr="00013F5C" w:rsidRDefault="00684335" w:rsidP="005219C5">
            <w:pPr>
              <w:rPr>
                <w:sz w:val="20"/>
                <w:szCs w:val="20"/>
                <w:lang w:val="lt-LT"/>
              </w:rPr>
            </w:pPr>
            <w:r w:rsidRPr="00013F5C">
              <w:rPr>
                <w:sz w:val="20"/>
                <w:szCs w:val="20"/>
                <w:lang w:val="lt-LT"/>
              </w:rPr>
              <w:t>12tas Leidimas: Gegužė/Birželis 2015</w:t>
            </w:r>
          </w:p>
          <w:p w:rsidR="00684335" w:rsidRPr="00013F5C" w:rsidRDefault="00684335" w:rsidP="005219C5">
            <w:pPr>
              <w:rPr>
                <w:b/>
                <w:sz w:val="20"/>
                <w:szCs w:val="20"/>
                <w:lang w:val="lt-LT"/>
              </w:rPr>
            </w:pPr>
            <w:r w:rsidRPr="00013F5C">
              <w:rPr>
                <w:b/>
                <w:sz w:val="20"/>
                <w:szCs w:val="20"/>
                <w:lang w:val="lt-LT"/>
              </w:rPr>
              <w:t>arba</w:t>
            </w:r>
          </w:p>
          <w:p w:rsidR="00684335" w:rsidRPr="00013F5C" w:rsidRDefault="00684335" w:rsidP="005219C5">
            <w:pPr>
              <w:rPr>
                <w:sz w:val="20"/>
                <w:szCs w:val="20"/>
                <w:lang w:val="lt-LT"/>
              </w:rPr>
            </w:pPr>
            <w:r w:rsidRPr="00013F5C">
              <w:rPr>
                <w:sz w:val="20"/>
                <w:szCs w:val="20"/>
                <w:lang w:val="lt-LT"/>
              </w:rPr>
              <w:t>13tas Leidimas: Gegužė/Birželis 2018</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Organizavimo Mokestis  ir Įmokos</w:t>
            </w:r>
          </w:p>
        </w:tc>
        <w:tc>
          <w:tcPr>
            <w:tcW w:w="4788" w:type="dxa"/>
          </w:tcPr>
          <w:p w:rsidR="00684335" w:rsidRPr="00013F5C" w:rsidRDefault="00684335" w:rsidP="005219C5">
            <w:pPr>
              <w:rPr>
                <w:sz w:val="20"/>
                <w:szCs w:val="20"/>
                <w:u w:val="single"/>
                <w:lang w:val="lt-LT"/>
              </w:rPr>
            </w:pPr>
            <w:r w:rsidRPr="00013F5C">
              <w:rPr>
                <w:sz w:val="20"/>
                <w:szCs w:val="20"/>
                <w:u w:val="single"/>
                <w:lang w:val="lt-LT"/>
              </w:rPr>
              <w:t>12tas Leidimas</w:t>
            </w:r>
          </w:p>
          <w:p w:rsidR="00684335" w:rsidRPr="00013F5C" w:rsidRDefault="00684335" w:rsidP="005219C5">
            <w:pPr>
              <w:rPr>
                <w:sz w:val="20"/>
                <w:szCs w:val="20"/>
                <w:lang w:val="lt-LT"/>
              </w:rPr>
            </w:pPr>
            <w:r w:rsidRPr="00013F5C">
              <w:rPr>
                <w:sz w:val="20"/>
                <w:szCs w:val="20"/>
                <w:lang w:val="lt-LT"/>
              </w:rPr>
              <w:t xml:space="preserve">Bendras Organizavimo Mokestis </w:t>
            </w:r>
            <w:r w:rsidRPr="00013F5C">
              <w:rPr>
                <w:b/>
                <w:sz w:val="20"/>
                <w:szCs w:val="20"/>
                <w:lang w:val="lt-LT"/>
              </w:rPr>
              <w:t>300,000 Eurų</w:t>
            </w:r>
            <w:r w:rsidRPr="00013F5C">
              <w:rPr>
                <w:sz w:val="20"/>
                <w:szCs w:val="20"/>
                <w:lang w:val="lt-LT"/>
              </w:rPr>
              <w:t xml:space="preserve"> turi būti išmokamas sekančiomis dalimis :</w:t>
            </w:r>
          </w:p>
          <w:p w:rsidR="00684335" w:rsidRPr="00013F5C" w:rsidRDefault="00684335" w:rsidP="005219C5">
            <w:pPr>
              <w:rPr>
                <w:sz w:val="20"/>
                <w:szCs w:val="20"/>
                <w:lang w:val="lt-LT"/>
              </w:rPr>
            </w:pPr>
            <w:r w:rsidRPr="00013F5C">
              <w:rPr>
                <w:sz w:val="20"/>
                <w:szCs w:val="20"/>
                <w:lang w:val="lt-LT"/>
              </w:rPr>
              <w:t>10% sumokama pasirašius šią Sutartį</w:t>
            </w:r>
          </w:p>
          <w:p w:rsidR="00684335" w:rsidRPr="00013F5C" w:rsidRDefault="00684335" w:rsidP="005219C5">
            <w:pPr>
              <w:rPr>
                <w:sz w:val="20"/>
                <w:szCs w:val="20"/>
                <w:lang w:val="lt-LT"/>
              </w:rPr>
            </w:pPr>
            <w:r w:rsidRPr="00013F5C">
              <w:rPr>
                <w:sz w:val="20"/>
                <w:szCs w:val="20"/>
                <w:lang w:val="lt-LT"/>
              </w:rPr>
              <w:t>30% mokama ne vėliau kaip 12 mėnesių prieš Varžybų Pradžią;</w:t>
            </w:r>
          </w:p>
          <w:p w:rsidR="00684335" w:rsidRPr="00013F5C" w:rsidRDefault="00684335" w:rsidP="005219C5">
            <w:pPr>
              <w:rPr>
                <w:sz w:val="20"/>
                <w:szCs w:val="20"/>
                <w:lang w:val="lt-LT"/>
              </w:rPr>
            </w:pPr>
            <w:r w:rsidRPr="00013F5C">
              <w:rPr>
                <w:sz w:val="20"/>
                <w:szCs w:val="20"/>
                <w:lang w:val="lt-LT"/>
              </w:rPr>
              <w:t>30% mokama ne vėliau kaip 6 mėnesiai prieš Varžybų Pradžią; ir</w:t>
            </w:r>
          </w:p>
          <w:p w:rsidR="00684335" w:rsidRPr="00013F5C" w:rsidRDefault="00684335" w:rsidP="005219C5">
            <w:pPr>
              <w:rPr>
                <w:sz w:val="20"/>
                <w:szCs w:val="20"/>
                <w:lang w:val="lt-LT"/>
              </w:rPr>
            </w:pPr>
            <w:r w:rsidRPr="00013F5C">
              <w:rPr>
                <w:sz w:val="20"/>
                <w:szCs w:val="20"/>
                <w:lang w:val="lt-LT"/>
              </w:rPr>
              <w:t>30% mokama ne vėliau kaip 3 mėnesiai prieš Varžybų Pradžią.</w:t>
            </w:r>
          </w:p>
          <w:p w:rsidR="00684335" w:rsidRPr="00013F5C" w:rsidRDefault="00684335" w:rsidP="005219C5">
            <w:pPr>
              <w:rPr>
                <w:b/>
                <w:sz w:val="20"/>
                <w:szCs w:val="20"/>
                <w:lang w:val="lt-LT"/>
              </w:rPr>
            </w:pPr>
            <w:r w:rsidRPr="00013F5C">
              <w:rPr>
                <w:b/>
                <w:sz w:val="20"/>
                <w:szCs w:val="20"/>
                <w:lang w:val="lt-LT"/>
              </w:rPr>
              <w:t>arba</w:t>
            </w:r>
          </w:p>
          <w:p w:rsidR="00684335" w:rsidRPr="00013F5C" w:rsidRDefault="00684335" w:rsidP="005219C5">
            <w:pPr>
              <w:rPr>
                <w:sz w:val="20"/>
                <w:szCs w:val="20"/>
                <w:u w:val="single"/>
                <w:lang w:val="lt-LT"/>
              </w:rPr>
            </w:pPr>
            <w:r w:rsidRPr="00013F5C">
              <w:rPr>
                <w:sz w:val="20"/>
                <w:szCs w:val="20"/>
                <w:u w:val="single"/>
                <w:lang w:val="lt-LT"/>
              </w:rPr>
              <w:t>13tas Leidimas</w:t>
            </w:r>
          </w:p>
          <w:p w:rsidR="00684335" w:rsidRPr="00013F5C" w:rsidRDefault="00684335" w:rsidP="005219C5">
            <w:pPr>
              <w:rPr>
                <w:sz w:val="20"/>
                <w:szCs w:val="20"/>
                <w:lang w:val="lt-LT"/>
              </w:rPr>
            </w:pPr>
            <w:r w:rsidRPr="00013F5C">
              <w:rPr>
                <w:sz w:val="20"/>
                <w:szCs w:val="20"/>
                <w:lang w:val="lt-LT"/>
              </w:rPr>
              <w:t xml:space="preserve">Bendras Organizavimo Mokestis </w:t>
            </w:r>
            <w:r w:rsidRPr="00013F5C">
              <w:rPr>
                <w:b/>
                <w:sz w:val="20"/>
                <w:szCs w:val="20"/>
                <w:lang w:val="lt-LT"/>
              </w:rPr>
              <w:t>300,000 Eurų</w:t>
            </w:r>
            <w:r w:rsidRPr="00013F5C">
              <w:rPr>
                <w:sz w:val="20"/>
                <w:szCs w:val="20"/>
                <w:lang w:val="lt-LT"/>
              </w:rPr>
              <w:t xml:space="preserve">, padidėjęs pagal Suderintą Vartotojų Kainų Indeksą (SVKI </w:t>
            </w:r>
            <w:r w:rsidRPr="00013F5C">
              <w:rPr>
                <w:i/>
                <w:iCs/>
                <w:sz w:val="20"/>
                <w:szCs w:val="20"/>
                <w:lang w:val="lt-LT"/>
              </w:rPr>
              <w:t>angl„</w:t>
            </w:r>
            <w:r w:rsidRPr="00013F5C">
              <w:rPr>
                <w:i/>
                <w:iCs/>
                <w:color w:val="C00000"/>
                <w:sz w:val="20"/>
                <w:szCs w:val="20"/>
                <w:lang w:val="lt-LT"/>
              </w:rPr>
              <w:t>MUICP</w:t>
            </w:r>
            <w:r w:rsidRPr="00013F5C">
              <w:rPr>
                <w:sz w:val="20"/>
                <w:szCs w:val="20"/>
                <w:lang w:val="lt-LT"/>
              </w:rPr>
              <w:t>“) apskaičiuojamas nuo šios Sutarties datos iki faktinio mokėjimo datos, turi būti mokamas sekančiomis dalimis:</w:t>
            </w:r>
          </w:p>
          <w:p w:rsidR="00684335" w:rsidRPr="00013F5C" w:rsidRDefault="00684335" w:rsidP="005219C5">
            <w:pPr>
              <w:rPr>
                <w:sz w:val="20"/>
                <w:szCs w:val="20"/>
                <w:lang w:val="lt-LT"/>
              </w:rPr>
            </w:pPr>
            <w:r w:rsidRPr="00013F5C">
              <w:rPr>
                <w:sz w:val="20"/>
                <w:szCs w:val="20"/>
                <w:lang w:val="lt-LT"/>
              </w:rPr>
              <w:t>10% sumokama pasirašius šią Sutartį</w:t>
            </w:r>
          </w:p>
          <w:p w:rsidR="00684335" w:rsidRPr="00013F5C" w:rsidRDefault="00684335" w:rsidP="005219C5">
            <w:pPr>
              <w:rPr>
                <w:sz w:val="20"/>
                <w:szCs w:val="20"/>
                <w:lang w:val="lt-LT"/>
              </w:rPr>
            </w:pPr>
            <w:r w:rsidRPr="00013F5C">
              <w:rPr>
                <w:sz w:val="20"/>
                <w:szCs w:val="20"/>
                <w:lang w:val="lt-LT"/>
              </w:rPr>
              <w:t>30% mokama ne vėliau kaip 12 mėnesių prieš Varžybų Pradžią;</w:t>
            </w:r>
          </w:p>
          <w:p w:rsidR="00684335" w:rsidRPr="00013F5C" w:rsidRDefault="00684335" w:rsidP="005219C5">
            <w:pPr>
              <w:rPr>
                <w:sz w:val="20"/>
                <w:szCs w:val="20"/>
                <w:lang w:val="lt-LT"/>
              </w:rPr>
            </w:pPr>
            <w:r w:rsidRPr="00013F5C">
              <w:rPr>
                <w:sz w:val="20"/>
                <w:szCs w:val="20"/>
                <w:lang w:val="lt-LT"/>
              </w:rPr>
              <w:t>30% mokama ne vėliau kaip 6 mėnesiai prieš Varžybų Pradžią; ir</w:t>
            </w:r>
          </w:p>
          <w:p w:rsidR="00684335" w:rsidRPr="00013F5C" w:rsidRDefault="00684335" w:rsidP="005219C5">
            <w:pPr>
              <w:rPr>
                <w:sz w:val="20"/>
                <w:szCs w:val="20"/>
                <w:lang w:val="lt-LT"/>
              </w:rPr>
            </w:pPr>
            <w:r w:rsidRPr="00013F5C">
              <w:rPr>
                <w:sz w:val="20"/>
                <w:szCs w:val="20"/>
                <w:lang w:val="lt-LT"/>
              </w:rPr>
              <w:t>30% mokama ne vėliau kaip 3 mėnesiai prieš Varžybų Pradžią</w:t>
            </w:r>
          </w:p>
          <w:p w:rsidR="00684335" w:rsidRPr="00013F5C" w:rsidRDefault="00684335" w:rsidP="005219C5">
            <w:pPr>
              <w:rPr>
                <w:sz w:val="20"/>
                <w:szCs w:val="20"/>
                <w:lang w:val="lt-LT"/>
              </w:rPr>
            </w:pP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Varžybų Miestelis ir Oficialios Varžybų zonos vietos</w:t>
            </w:r>
          </w:p>
        </w:tc>
        <w:tc>
          <w:tcPr>
            <w:tcW w:w="4788" w:type="dxa"/>
          </w:tcPr>
          <w:p w:rsidR="00684335" w:rsidRPr="00013F5C" w:rsidRDefault="00684335" w:rsidP="005219C5">
            <w:pPr>
              <w:rPr>
                <w:sz w:val="20"/>
                <w:szCs w:val="20"/>
                <w:lang w:val="lt-LT"/>
              </w:rPr>
            </w:pPr>
            <w:r w:rsidRPr="00013F5C">
              <w:rPr>
                <w:sz w:val="20"/>
                <w:szCs w:val="20"/>
                <w:lang w:val="lt-LT"/>
              </w:rPr>
              <w:t>Žiūrėti Priedą A – Žemėlapis/ CAD Planas</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Varžybų zonos vietas  VOR nustatys vėliau, pasitarus su Organizavimo Partneriu.</w:t>
            </w:r>
          </w:p>
        </w:tc>
      </w:tr>
      <w:tr w:rsidR="00684335" w:rsidRPr="00013F5C" w:rsidTr="00013F5C">
        <w:tc>
          <w:tcPr>
            <w:tcW w:w="4788" w:type="dxa"/>
          </w:tcPr>
          <w:p w:rsidR="00684335" w:rsidRPr="00013F5C" w:rsidRDefault="00684335" w:rsidP="005219C5">
            <w:pPr>
              <w:rPr>
                <w:sz w:val="20"/>
                <w:szCs w:val="20"/>
                <w:lang w:val="lt-LT"/>
              </w:rPr>
            </w:pPr>
            <w:r w:rsidRPr="00013F5C">
              <w:rPr>
                <w:sz w:val="20"/>
                <w:szCs w:val="20"/>
                <w:lang w:val="lt-LT"/>
              </w:rPr>
              <w:t>Kiti pasiūlymai (pvz. Vertės natūrinė išraiška)</w:t>
            </w:r>
          </w:p>
        </w:tc>
        <w:tc>
          <w:tcPr>
            <w:tcW w:w="4788" w:type="dxa"/>
          </w:tcPr>
          <w:p w:rsidR="00684335" w:rsidRPr="00013F5C" w:rsidRDefault="00684335" w:rsidP="005219C5">
            <w:pPr>
              <w:rPr>
                <w:sz w:val="20"/>
                <w:szCs w:val="20"/>
                <w:highlight w:val="yellow"/>
                <w:u w:val="single"/>
                <w:lang w:val="lt-LT"/>
              </w:rPr>
            </w:pPr>
            <w:r w:rsidRPr="00013F5C">
              <w:rPr>
                <w:sz w:val="20"/>
                <w:szCs w:val="20"/>
                <w:u w:val="single"/>
                <w:lang w:val="lt-LT"/>
              </w:rPr>
              <w:t>Renginio biudžetas</w:t>
            </w:r>
          </w:p>
          <w:p w:rsidR="00684335" w:rsidRPr="00013F5C" w:rsidRDefault="00684335" w:rsidP="005219C5">
            <w:pPr>
              <w:rPr>
                <w:sz w:val="20"/>
                <w:szCs w:val="20"/>
                <w:highlight w:val="yellow"/>
                <w:lang w:val="lt-LT"/>
              </w:rPr>
            </w:pPr>
          </w:p>
          <w:p w:rsidR="00684335" w:rsidRPr="00013F5C" w:rsidRDefault="00684335" w:rsidP="005219C5">
            <w:pPr>
              <w:rPr>
                <w:sz w:val="20"/>
                <w:szCs w:val="20"/>
                <w:lang w:val="lt-LT"/>
              </w:rPr>
            </w:pPr>
            <w:r w:rsidRPr="00013F5C">
              <w:rPr>
                <w:sz w:val="20"/>
                <w:szCs w:val="20"/>
                <w:lang w:val="lt-LT"/>
              </w:rPr>
              <w:t xml:space="preserve">Laiduotojas garantuoja ir pareiškia VOR, kad jis Organizavimo Partneriui, paskirtam remiantis aukščiau esančiu 2.2 Punktu, įneša </w:t>
            </w:r>
            <w:r w:rsidRPr="00013F5C">
              <w:rPr>
                <w:b/>
                <w:sz w:val="20"/>
                <w:szCs w:val="20"/>
                <w:lang w:val="lt-LT"/>
              </w:rPr>
              <w:t>1,147,000 Eurų</w:t>
            </w:r>
            <w:r w:rsidRPr="00013F5C">
              <w:rPr>
                <w:sz w:val="20"/>
                <w:szCs w:val="20"/>
                <w:lang w:val="lt-LT"/>
              </w:rPr>
              <w:t xml:space="preserve"> dydžio piniginį įnašą už Renginį, Organizavimo Partnerio sutartinių įsipareigojimų vykdymo išlaidų padengimui (tokia vertė gali padidėti 13to Leidimo atžvilgiu pagal SVKI </w:t>
            </w:r>
            <w:r w:rsidRPr="00013F5C">
              <w:rPr>
                <w:i/>
                <w:iCs/>
                <w:sz w:val="20"/>
                <w:szCs w:val="20"/>
                <w:lang w:val="lt-LT"/>
              </w:rPr>
              <w:t>angl„</w:t>
            </w:r>
            <w:r w:rsidRPr="00013F5C">
              <w:rPr>
                <w:i/>
                <w:iCs/>
                <w:color w:val="000000"/>
                <w:sz w:val="20"/>
                <w:szCs w:val="20"/>
                <w:lang w:val="lt-LT"/>
              </w:rPr>
              <w:t>MUICP</w:t>
            </w:r>
            <w:r w:rsidRPr="00013F5C">
              <w:rPr>
                <w:sz w:val="20"/>
                <w:szCs w:val="20"/>
                <w:lang w:val="lt-LT"/>
              </w:rPr>
              <w:t>“ apskaičiuojamą nuo 12to Varžybų Leidimo iki 13to Renginio Leidimo Laikotarpio).</w:t>
            </w:r>
          </w:p>
          <w:p w:rsidR="00684335" w:rsidRPr="00013F5C" w:rsidRDefault="00684335" w:rsidP="005219C5">
            <w:pPr>
              <w:rPr>
                <w:sz w:val="20"/>
                <w:szCs w:val="20"/>
                <w:lang w:val="lt-LT"/>
              </w:rPr>
            </w:pPr>
          </w:p>
          <w:p w:rsidR="00684335" w:rsidRPr="00013F5C" w:rsidRDefault="00684335" w:rsidP="005219C5">
            <w:pPr>
              <w:rPr>
                <w:sz w:val="20"/>
                <w:szCs w:val="20"/>
                <w:u w:val="single"/>
                <w:lang w:val="lt-LT"/>
              </w:rPr>
            </w:pPr>
            <w:r w:rsidRPr="00013F5C">
              <w:rPr>
                <w:sz w:val="20"/>
                <w:szCs w:val="20"/>
                <w:u w:val="single"/>
                <w:lang w:val="lt-LT"/>
              </w:rPr>
              <w:t>Komandos Įsipareigojimas</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Laiduotojas užtikrins, kad Organizavimo Partneris dės visas pastangas, siekiant užtikrinti komandos dalyvavimą varžybose.</w:t>
            </w:r>
          </w:p>
          <w:p w:rsidR="00684335" w:rsidRPr="00013F5C" w:rsidRDefault="00684335" w:rsidP="005219C5">
            <w:pPr>
              <w:rPr>
                <w:sz w:val="20"/>
                <w:szCs w:val="20"/>
                <w:lang w:val="lt-LT"/>
              </w:rPr>
            </w:pPr>
          </w:p>
          <w:p w:rsidR="00684335" w:rsidRPr="00013F5C" w:rsidRDefault="00684335" w:rsidP="005219C5">
            <w:pPr>
              <w:rPr>
                <w:sz w:val="20"/>
                <w:szCs w:val="20"/>
                <w:u w:val="single"/>
                <w:lang w:val="lt-LT"/>
              </w:rPr>
            </w:pPr>
            <w:r w:rsidRPr="00013F5C">
              <w:rPr>
                <w:sz w:val="20"/>
                <w:szCs w:val="20"/>
                <w:u w:val="single"/>
                <w:lang w:val="lt-LT"/>
              </w:rPr>
              <w:t>Papildomos Investicijos</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 xml:space="preserve">Laiduotojas pareiškia ir garantuoja VOR, kad jis užtikrins, jog remiantis E Priedo 1 Dalimi papildomai  bus investuota ne mažiau nei 5,600,000 Eurų, o plėtra bus vykdoma kaip nustatyta </w:t>
            </w:r>
          </w:p>
          <w:p w:rsidR="00684335" w:rsidRPr="00013F5C" w:rsidRDefault="00684335" w:rsidP="005219C5">
            <w:pPr>
              <w:rPr>
                <w:sz w:val="20"/>
                <w:szCs w:val="20"/>
                <w:lang w:val="lt-LT"/>
              </w:rPr>
            </w:pPr>
          </w:p>
          <w:p w:rsidR="00684335" w:rsidRPr="00013F5C" w:rsidRDefault="00684335" w:rsidP="005219C5">
            <w:pPr>
              <w:rPr>
                <w:sz w:val="20"/>
                <w:szCs w:val="20"/>
                <w:u w:val="single"/>
                <w:lang w:val="lt-LT"/>
              </w:rPr>
            </w:pPr>
            <w:r w:rsidRPr="00013F5C">
              <w:rPr>
                <w:sz w:val="20"/>
                <w:szCs w:val="20"/>
                <w:u w:val="single"/>
                <w:lang w:val="lt-LT"/>
              </w:rPr>
              <w:t>Papildoma Rinkodara</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 xml:space="preserve">Laiduotojas, be įsipareigojimų nustatytų šioje Sutartyje, pasistengs užtikrinti reklamos kampaniją Latvijoje, Estijoje, Kaliningrade, Baltarusijoje ir Lenkijos Baltijos jūros pakrantėje, nukreiptą į būriavimo bendruomenes, pagrindinius verslo atstovus ir visuomenę. </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u w:val="single"/>
                <w:lang w:val="lt-LT"/>
              </w:rPr>
              <w:t>Klaipėdos Pilies Džiazo Festivalis</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 xml:space="preserve">Laiduotojas užtikrins, kad „Klaipėdos Pilies Džiazo Festivalis“ Mieste vyks bent vieną savaitgalį kiekvieno Renginio metu  ir jis bus įtrauktas  tarp nemokamų VOR bendruomenei skirtų pramogų, ir kad keletas renginių vyks Parodų Zonoje (dėl datos(-ų), vietos, formato ir turinio turės pritarti VOR ). </w:t>
            </w:r>
          </w:p>
          <w:p w:rsidR="00684335" w:rsidRPr="00013F5C" w:rsidRDefault="00684335" w:rsidP="005219C5">
            <w:pPr>
              <w:rPr>
                <w:sz w:val="20"/>
                <w:szCs w:val="20"/>
                <w:u w:val="single"/>
                <w:lang w:val="lt-LT"/>
              </w:rPr>
            </w:pPr>
            <w:r w:rsidRPr="00013F5C">
              <w:rPr>
                <w:sz w:val="20"/>
                <w:szCs w:val="20"/>
                <w:u w:val="single"/>
                <w:lang w:val="lt-LT"/>
              </w:rPr>
              <w:t>Konferencija Išgelbėkime Baltijos Jūrą</w:t>
            </w:r>
          </w:p>
          <w:p w:rsidR="00684335" w:rsidRPr="00013F5C" w:rsidRDefault="00684335" w:rsidP="005219C5">
            <w:pPr>
              <w:rPr>
                <w:sz w:val="20"/>
                <w:szCs w:val="20"/>
                <w:u w:val="single"/>
                <w:lang w:val="lt-LT"/>
              </w:rPr>
            </w:pPr>
          </w:p>
          <w:p w:rsidR="00684335" w:rsidRPr="00013F5C" w:rsidRDefault="00684335" w:rsidP="005219C5">
            <w:pPr>
              <w:rPr>
                <w:sz w:val="20"/>
                <w:szCs w:val="20"/>
                <w:lang w:val="lt-LT"/>
              </w:rPr>
            </w:pPr>
            <w:r w:rsidRPr="00013F5C">
              <w:rPr>
                <w:sz w:val="20"/>
                <w:szCs w:val="20"/>
                <w:lang w:val="lt-LT"/>
              </w:rPr>
              <w:t>Laiduotojas savo sąskaita užtikrins Tarptautinio simpoziumo/konferencijos rengimą kiekvieno Renginio metu, įtraukiant mokslininkus, vyriausybės atstovus, nuomonės lyderius, pagrindinius verslo atstovus bei menininkus. Iniciatyvos tikslas yra apjungti, palyginti, standartizuoti, formalizuoti ir pasidalinti Skandinavijos šalių gerąją patirtimi bei politika apie jūros ekologiją ir pritaikyti Rytinės Baltijos jūros pakrantės šalims.</w:t>
            </w:r>
          </w:p>
          <w:p w:rsidR="00684335" w:rsidRPr="00013F5C" w:rsidRDefault="00684335" w:rsidP="005219C5">
            <w:pPr>
              <w:rPr>
                <w:sz w:val="20"/>
                <w:szCs w:val="20"/>
                <w:lang w:val="lt-LT"/>
              </w:rPr>
            </w:pPr>
          </w:p>
          <w:p w:rsidR="00684335" w:rsidRPr="00013F5C" w:rsidRDefault="00684335" w:rsidP="005219C5">
            <w:pPr>
              <w:rPr>
                <w:sz w:val="20"/>
                <w:szCs w:val="20"/>
                <w:lang w:val="lt-LT"/>
              </w:rPr>
            </w:pPr>
            <w:r w:rsidRPr="00013F5C">
              <w:rPr>
                <w:sz w:val="20"/>
                <w:szCs w:val="20"/>
                <w:lang w:val="lt-LT"/>
              </w:rPr>
              <w:t>Laiduotojas užtikrins Latvijos, Estijos ir Lietuvos vyriausybių dalyvavimą simpoziumo iniciavime ir organizavime.</w:t>
            </w:r>
          </w:p>
          <w:p w:rsidR="00684335" w:rsidRPr="00013F5C" w:rsidRDefault="00684335" w:rsidP="005219C5">
            <w:pPr>
              <w:rPr>
                <w:sz w:val="20"/>
                <w:szCs w:val="20"/>
                <w:lang w:val="lt-LT"/>
              </w:rPr>
            </w:pPr>
          </w:p>
        </w:tc>
      </w:tr>
    </w:tbl>
    <w:p w:rsidR="00684335" w:rsidRPr="002C1C36" w:rsidRDefault="00684335" w:rsidP="00597623">
      <w:pPr>
        <w:ind w:left="360"/>
        <w:rPr>
          <w:sz w:val="20"/>
          <w:szCs w:val="20"/>
          <w:lang w:val="lt-LT"/>
        </w:rPr>
      </w:pPr>
    </w:p>
    <w:p w:rsidR="00684335" w:rsidRPr="008238F1" w:rsidRDefault="00684335" w:rsidP="00361257">
      <w:pPr>
        <w:pStyle w:val="ListParagraph"/>
        <w:numPr>
          <w:ilvl w:val="0"/>
          <w:numId w:val="1"/>
        </w:numPr>
        <w:rPr>
          <w:color w:val="C00000"/>
          <w:sz w:val="20"/>
          <w:szCs w:val="20"/>
          <w:lang w:val="lt-LT"/>
        </w:rPr>
      </w:pPr>
      <w:r w:rsidRPr="008238F1">
        <w:rPr>
          <w:color w:val="C00000"/>
          <w:sz w:val="20"/>
          <w:szCs w:val="20"/>
          <w:lang w:val="lt-LT"/>
        </w:rPr>
        <w:t>Patvirtinti Alternatyvūs Sprendimai (jei tokių yra)</w:t>
      </w:r>
    </w:p>
    <w:p w:rsidR="00684335" w:rsidRPr="008238F1" w:rsidRDefault="00684335" w:rsidP="00361257">
      <w:pPr>
        <w:ind w:left="360"/>
        <w:rPr>
          <w:sz w:val="20"/>
          <w:szCs w:val="20"/>
          <w:lang w:val="lt-LT"/>
        </w:rPr>
      </w:pPr>
    </w:p>
    <w:p w:rsidR="00684335" w:rsidRPr="008238F1" w:rsidRDefault="00684335" w:rsidP="00361257">
      <w:pPr>
        <w:pStyle w:val="ListParagraph"/>
        <w:numPr>
          <w:ilvl w:val="1"/>
          <w:numId w:val="1"/>
        </w:numPr>
        <w:rPr>
          <w:sz w:val="20"/>
          <w:szCs w:val="20"/>
          <w:lang w:val="lt-LT"/>
        </w:rPr>
      </w:pPr>
      <w:r w:rsidRPr="008238F1">
        <w:rPr>
          <w:sz w:val="20"/>
          <w:szCs w:val="20"/>
          <w:lang w:val="lt-LT"/>
        </w:rPr>
        <w:t>Šie Sutarties pataisymai, kaip sutarė Šalys, bus taikomi:</w:t>
      </w:r>
    </w:p>
    <w:p w:rsidR="00684335" w:rsidRPr="008238F1" w:rsidRDefault="00684335" w:rsidP="00361257">
      <w:pPr>
        <w:ind w:left="360"/>
        <w:rPr>
          <w:sz w:val="20"/>
          <w:szCs w:val="20"/>
          <w:lang w:val="lt-L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4"/>
        <w:gridCol w:w="4612"/>
      </w:tblGrid>
      <w:tr w:rsidR="00684335" w:rsidRPr="00013F5C" w:rsidTr="00013F5C">
        <w:tc>
          <w:tcPr>
            <w:tcW w:w="4788" w:type="dxa"/>
          </w:tcPr>
          <w:p w:rsidR="00684335" w:rsidRPr="00013F5C" w:rsidRDefault="00684335" w:rsidP="00361257">
            <w:pPr>
              <w:rPr>
                <w:sz w:val="20"/>
                <w:szCs w:val="20"/>
                <w:lang w:val="lt-LT"/>
              </w:rPr>
            </w:pPr>
            <w:r w:rsidRPr="00013F5C">
              <w:rPr>
                <w:sz w:val="20"/>
                <w:szCs w:val="20"/>
                <w:lang w:val="lt-LT"/>
              </w:rPr>
              <w:t>Dalis ir Pastraipa</w:t>
            </w:r>
          </w:p>
        </w:tc>
        <w:tc>
          <w:tcPr>
            <w:tcW w:w="4788" w:type="dxa"/>
          </w:tcPr>
          <w:p w:rsidR="00684335" w:rsidRPr="00013F5C" w:rsidRDefault="00684335" w:rsidP="00361257">
            <w:pPr>
              <w:rPr>
                <w:sz w:val="20"/>
                <w:szCs w:val="20"/>
                <w:lang w:val="lt-LT"/>
              </w:rPr>
            </w:pPr>
            <w:r w:rsidRPr="00013F5C">
              <w:rPr>
                <w:sz w:val="20"/>
                <w:szCs w:val="20"/>
                <w:lang w:val="lt-LT"/>
              </w:rPr>
              <w:t>Patvirtintas Alternatyvus Sprendimas</w:t>
            </w:r>
          </w:p>
        </w:tc>
      </w:tr>
      <w:tr w:rsidR="00684335" w:rsidRPr="00013F5C" w:rsidTr="00013F5C">
        <w:tc>
          <w:tcPr>
            <w:tcW w:w="4788" w:type="dxa"/>
          </w:tcPr>
          <w:p w:rsidR="00684335" w:rsidRPr="00013F5C" w:rsidRDefault="00684335" w:rsidP="00361257">
            <w:pPr>
              <w:rPr>
                <w:sz w:val="20"/>
                <w:szCs w:val="20"/>
                <w:lang w:val="lt-LT"/>
              </w:rPr>
            </w:pPr>
            <w:r w:rsidRPr="00013F5C">
              <w:rPr>
                <w:sz w:val="20"/>
                <w:szCs w:val="20"/>
                <w:lang w:val="lt-LT"/>
              </w:rPr>
              <w:t>Netaikoma</w:t>
            </w:r>
          </w:p>
        </w:tc>
        <w:tc>
          <w:tcPr>
            <w:tcW w:w="4788" w:type="dxa"/>
          </w:tcPr>
          <w:p w:rsidR="00684335" w:rsidRPr="00013F5C" w:rsidRDefault="00684335" w:rsidP="00361257">
            <w:pPr>
              <w:rPr>
                <w:sz w:val="20"/>
                <w:szCs w:val="20"/>
                <w:lang w:val="lt-LT"/>
              </w:rPr>
            </w:pPr>
            <w:r w:rsidRPr="00013F5C">
              <w:rPr>
                <w:sz w:val="20"/>
                <w:szCs w:val="20"/>
                <w:lang w:val="lt-LT"/>
              </w:rPr>
              <w:t>Netaikoma</w:t>
            </w:r>
          </w:p>
        </w:tc>
      </w:tr>
    </w:tbl>
    <w:p w:rsidR="00684335" w:rsidRPr="008238F1" w:rsidRDefault="00684335" w:rsidP="00361257">
      <w:pPr>
        <w:ind w:left="360"/>
        <w:rPr>
          <w:sz w:val="20"/>
          <w:szCs w:val="20"/>
          <w:lang w:val="lt-LT"/>
        </w:rPr>
      </w:pPr>
    </w:p>
    <w:p w:rsidR="00684335" w:rsidRPr="008238F1" w:rsidRDefault="00684335" w:rsidP="00361257">
      <w:pPr>
        <w:pStyle w:val="ListParagraph"/>
        <w:numPr>
          <w:ilvl w:val="0"/>
          <w:numId w:val="1"/>
        </w:numPr>
        <w:rPr>
          <w:color w:val="C00000"/>
          <w:sz w:val="20"/>
          <w:szCs w:val="20"/>
          <w:lang w:val="lt-LT"/>
        </w:rPr>
      </w:pPr>
      <w:r w:rsidRPr="008238F1">
        <w:rPr>
          <w:color w:val="C00000"/>
          <w:sz w:val="20"/>
          <w:szCs w:val="20"/>
          <w:lang w:val="lt-LT"/>
        </w:rPr>
        <w:t>VOR Įsipareigojimai</w:t>
      </w:r>
    </w:p>
    <w:p w:rsidR="00684335" w:rsidRPr="008238F1" w:rsidRDefault="00684335" w:rsidP="00361257">
      <w:pPr>
        <w:ind w:left="360"/>
        <w:rPr>
          <w:sz w:val="20"/>
          <w:szCs w:val="20"/>
          <w:lang w:val="lt-LT"/>
        </w:rPr>
      </w:pPr>
    </w:p>
    <w:p w:rsidR="00684335" w:rsidRPr="008238F1" w:rsidRDefault="00684335" w:rsidP="00185B35">
      <w:pPr>
        <w:pStyle w:val="ListParagraph"/>
        <w:numPr>
          <w:ilvl w:val="1"/>
          <w:numId w:val="1"/>
        </w:numPr>
        <w:rPr>
          <w:sz w:val="20"/>
          <w:szCs w:val="20"/>
          <w:lang w:val="lt-LT"/>
        </w:rPr>
      </w:pPr>
      <w:r w:rsidRPr="008238F1">
        <w:rPr>
          <w:sz w:val="20"/>
          <w:szCs w:val="20"/>
          <w:lang w:val="lt-LT"/>
        </w:rPr>
        <w:t>VOR organizuos, reklamuos, surengs ir vykdys Varžybas 3 Punkte aukščiau nurodytame Mieste.</w:t>
      </w:r>
    </w:p>
    <w:p w:rsidR="00684335" w:rsidRPr="008238F1" w:rsidRDefault="00684335" w:rsidP="00185B35">
      <w:pPr>
        <w:pStyle w:val="ListParagraph"/>
        <w:numPr>
          <w:ilvl w:val="1"/>
          <w:numId w:val="1"/>
        </w:numPr>
        <w:rPr>
          <w:sz w:val="20"/>
          <w:szCs w:val="20"/>
          <w:lang w:val="lt-LT"/>
        </w:rPr>
      </w:pPr>
      <w:r w:rsidRPr="008238F1">
        <w:rPr>
          <w:sz w:val="20"/>
          <w:szCs w:val="20"/>
          <w:lang w:val="lt-LT"/>
        </w:rPr>
        <w:t>VOR vykdys varžybas Mieste maždaug numatytomis datomis, nurodytomis 3 Punkte aukščiau. VOR patvirtins tikslią Varžybų pradžios data Organizavimo Partneriui ne vėliau nei likus 12 mėnesių iki Varžybų pradžios ir mažiausiai prieš 12 mėnesių įspės apie Numatytą Atvykimo Laiką ir Atkarpos Varžybų Pradžios Datą. Esant vėlesniems pakeitimams dėl Numatyto Atvykimo Laiko, VOR įspės Organizavimo Partnerį kuo įmanoma greičiau. Organizavimo Partneris pripažįsta, kad Numatytas Atvykimo Laikas priklauso nuo oro sąlygų ir dėl to yra neatsiejama nenumatytų pasikeitimų rizika.</w:t>
      </w:r>
    </w:p>
    <w:p w:rsidR="00684335" w:rsidRPr="008238F1" w:rsidRDefault="00684335" w:rsidP="00185B35">
      <w:pPr>
        <w:pStyle w:val="ListParagraph"/>
        <w:numPr>
          <w:ilvl w:val="1"/>
          <w:numId w:val="1"/>
        </w:numPr>
        <w:rPr>
          <w:sz w:val="20"/>
          <w:szCs w:val="20"/>
          <w:lang w:val="lt-LT"/>
        </w:rPr>
      </w:pPr>
      <w:r w:rsidRPr="008238F1">
        <w:rPr>
          <w:b/>
          <w:color w:val="C00000"/>
          <w:sz w:val="20"/>
          <w:szCs w:val="20"/>
          <w:lang w:val="lt-LT"/>
        </w:rPr>
        <w:t>Priedas 1 (Teisės ir Privilegijos)</w:t>
      </w:r>
      <w:r w:rsidRPr="008238F1">
        <w:rPr>
          <w:sz w:val="20"/>
          <w:szCs w:val="20"/>
          <w:lang w:val="lt-LT"/>
        </w:rPr>
        <w:t xml:space="preserve"> pilnai nustato teises ir privilegijas, kurias suteiks VOR Organizavimo Partneriui remiantis šios Sutarties terminais ir sąlygomis, įskaitant (neišsamia santrauka):</w:t>
      </w:r>
    </w:p>
    <w:p w:rsidR="00684335" w:rsidRPr="008238F1" w:rsidRDefault="00684335" w:rsidP="00316031">
      <w:pPr>
        <w:pStyle w:val="ListParagraph"/>
        <w:rPr>
          <w:sz w:val="20"/>
          <w:szCs w:val="20"/>
          <w:lang w:val="lt-LT"/>
        </w:rPr>
      </w:pPr>
    </w:p>
    <w:p w:rsidR="00684335" w:rsidRPr="008238F1" w:rsidRDefault="00684335" w:rsidP="00185B35">
      <w:pPr>
        <w:pStyle w:val="ListParagraph"/>
        <w:rPr>
          <w:sz w:val="20"/>
          <w:szCs w:val="20"/>
          <w:lang w:val="lt-LT"/>
        </w:rPr>
      </w:pPr>
      <w:r w:rsidRPr="008238F1">
        <w:rPr>
          <w:color w:val="C00000"/>
          <w:sz w:val="20"/>
          <w:szCs w:val="20"/>
          <w:lang w:val="lt-LT"/>
        </w:rPr>
        <w:t>Organizavimo Teisės Ir Privilegijos</w:t>
      </w:r>
      <w:r w:rsidRPr="008238F1">
        <w:rPr>
          <w:sz w:val="20"/>
          <w:szCs w:val="20"/>
          <w:lang w:val="lt-LT"/>
        </w:rPr>
        <w:t xml:space="preserve"> – Teisė organizuoti renginius numatytoje Varžybų Vietoje ir naudotis Pavadinimu.</w:t>
      </w:r>
    </w:p>
    <w:p w:rsidR="00684335" w:rsidRPr="008238F1" w:rsidRDefault="00684335" w:rsidP="00316031">
      <w:pPr>
        <w:pStyle w:val="ListParagraph"/>
        <w:rPr>
          <w:sz w:val="20"/>
          <w:szCs w:val="20"/>
          <w:lang w:val="lt-LT"/>
        </w:rPr>
      </w:pPr>
    </w:p>
    <w:p w:rsidR="00684335" w:rsidRPr="008238F1" w:rsidRDefault="00684335" w:rsidP="00185B35">
      <w:pPr>
        <w:pStyle w:val="ListParagraph"/>
        <w:rPr>
          <w:sz w:val="20"/>
          <w:szCs w:val="20"/>
          <w:lang w:val="lt-LT"/>
        </w:rPr>
      </w:pPr>
      <w:r w:rsidRPr="008238F1">
        <w:rPr>
          <w:color w:val="C00000"/>
          <w:sz w:val="20"/>
          <w:szCs w:val="20"/>
          <w:lang w:val="lt-LT"/>
        </w:rPr>
        <w:t>Varžybų vaizdinio ir Sudėtinio Varžybų Skiriamojo Ženklo naudojimas</w:t>
      </w:r>
      <w:r w:rsidRPr="008238F1">
        <w:rPr>
          <w:sz w:val="20"/>
          <w:szCs w:val="20"/>
          <w:lang w:val="lt-LT"/>
        </w:rPr>
        <w:t xml:space="preserve"> – teisė naudoti Varžybų vaizdinį ir naudoti bei perduoti Sudėtinio Varžybų Skiriamojo Ženklo naudojimo licenciją.</w:t>
      </w:r>
    </w:p>
    <w:p w:rsidR="00684335" w:rsidRPr="008238F1" w:rsidRDefault="00684335" w:rsidP="00316031">
      <w:pPr>
        <w:pStyle w:val="ListParagraph"/>
        <w:rPr>
          <w:sz w:val="20"/>
          <w:szCs w:val="20"/>
          <w:lang w:val="lt-LT"/>
        </w:rPr>
      </w:pPr>
    </w:p>
    <w:p w:rsidR="00684335" w:rsidRPr="008238F1" w:rsidRDefault="00684335" w:rsidP="00185B35">
      <w:pPr>
        <w:pStyle w:val="ListParagraph"/>
        <w:rPr>
          <w:sz w:val="20"/>
          <w:szCs w:val="20"/>
          <w:lang w:val="lt-LT"/>
        </w:rPr>
      </w:pPr>
      <w:r w:rsidRPr="008238F1">
        <w:rPr>
          <w:color w:val="C00000"/>
          <w:sz w:val="20"/>
          <w:szCs w:val="20"/>
          <w:lang w:val="lt-LT"/>
        </w:rPr>
        <w:t>Komercinės teisės</w:t>
      </w:r>
      <w:r w:rsidRPr="008238F1">
        <w:rPr>
          <w:sz w:val="20"/>
          <w:szCs w:val="20"/>
          <w:lang w:val="lt-LT"/>
        </w:rPr>
        <w:t xml:space="preserve"> – Teisė plėtoti nacionalinę/vietinę rėmimo programą ir paskirti Sustojimo Rėmėjus; teisė vykdyti nacionalinę/vietinę kolektyvinio svetingumo programą; bilietų paskirstymai Etapo Prizo Įteikimo Vakarienei, Uosto Varžybų ir Pro-Am Varžybų dienoms; svetingumas kitose vietose per Varžybas, Viešasis maitinimas ir gėrimų pardavimo teisės; teisė užsakyti ir paskirstyti Premijas; teisė plėtoti susijusią papildomą verslo veiklą Renginio metu; teisė rengti mokamus renginius Varžybų Miestelyje ar šalia jo; ir teisė imti mokestį iš VOR, Komandų ir kitų tarpininkų už papildomas paslaugas.</w:t>
      </w:r>
    </w:p>
    <w:p w:rsidR="00684335" w:rsidRPr="008238F1" w:rsidRDefault="00684335" w:rsidP="00316031">
      <w:pPr>
        <w:pStyle w:val="ListParagraph"/>
        <w:rPr>
          <w:sz w:val="20"/>
          <w:szCs w:val="20"/>
          <w:lang w:val="lt-LT"/>
        </w:rPr>
      </w:pPr>
    </w:p>
    <w:p w:rsidR="00684335" w:rsidRPr="008238F1" w:rsidRDefault="00684335" w:rsidP="00185B35">
      <w:pPr>
        <w:pStyle w:val="ListParagraph"/>
        <w:rPr>
          <w:sz w:val="20"/>
          <w:szCs w:val="20"/>
          <w:lang w:val="lt-LT"/>
        </w:rPr>
      </w:pPr>
      <w:r w:rsidRPr="008238F1">
        <w:rPr>
          <w:color w:val="C00000"/>
          <w:sz w:val="20"/>
          <w:szCs w:val="20"/>
          <w:lang w:val="lt-LT"/>
        </w:rPr>
        <w:t>Žiniasklaidos Teisės</w:t>
      </w:r>
      <w:r w:rsidRPr="008238F1">
        <w:rPr>
          <w:sz w:val="20"/>
          <w:szCs w:val="20"/>
          <w:lang w:val="lt-LT"/>
        </w:rPr>
        <w:t xml:space="preserve"> – VOR Miesto/Renginio</w:t>
      </w:r>
      <w:r>
        <w:rPr>
          <w:sz w:val="20"/>
          <w:szCs w:val="20"/>
          <w:lang w:val="lt-LT"/>
        </w:rPr>
        <w:t xml:space="preserve"> </w:t>
      </w:r>
      <w:r w:rsidRPr="008238F1">
        <w:rPr>
          <w:sz w:val="20"/>
          <w:szCs w:val="20"/>
          <w:lang w:val="lt-LT"/>
        </w:rPr>
        <w:t>Vietos reklamavimas savo žiniasklaidos produkcijoje; teisė naudoti Varžybų Turinį, fotografo akreditaciją; asistavimas gaunant transliavimo rėmimą ir reklamavimo eteryje laiką Varžybų programos metu; ir teisė paskirti reklamavimo laiką Lauko Ekranuose Varžybų Miestelyje.</w:t>
      </w:r>
    </w:p>
    <w:p w:rsidR="00684335" w:rsidRPr="008238F1" w:rsidRDefault="00684335" w:rsidP="00316031">
      <w:pPr>
        <w:pStyle w:val="ListParagraph"/>
        <w:rPr>
          <w:sz w:val="20"/>
          <w:szCs w:val="20"/>
          <w:lang w:val="lt-LT"/>
        </w:rPr>
      </w:pPr>
    </w:p>
    <w:p w:rsidR="00684335" w:rsidRPr="008238F1" w:rsidRDefault="00684335" w:rsidP="00185B35">
      <w:pPr>
        <w:pStyle w:val="ListParagraph"/>
        <w:rPr>
          <w:sz w:val="20"/>
          <w:szCs w:val="20"/>
          <w:lang w:val="lt-LT"/>
        </w:rPr>
      </w:pPr>
      <w:r w:rsidRPr="008238F1">
        <w:rPr>
          <w:color w:val="C00000"/>
          <w:sz w:val="20"/>
          <w:szCs w:val="20"/>
          <w:lang w:val="lt-LT"/>
        </w:rPr>
        <w:t>Komercinis ženklinimas Varžybų Miestelyje</w:t>
      </w:r>
      <w:r w:rsidRPr="008238F1">
        <w:rPr>
          <w:sz w:val="20"/>
          <w:szCs w:val="20"/>
          <w:lang w:val="lt-LT"/>
        </w:rPr>
        <w:t xml:space="preserve"> – Komercinio Ženklinimo Varžybų Miestelyje Vietos paskyrimas Organizavimo Partnerio ir Sustojimo Rėmėjų naudojimui.</w:t>
      </w:r>
    </w:p>
    <w:p w:rsidR="00684335" w:rsidRPr="008238F1" w:rsidRDefault="00684335" w:rsidP="00316031">
      <w:pPr>
        <w:pStyle w:val="ListParagraph"/>
        <w:rPr>
          <w:sz w:val="20"/>
          <w:szCs w:val="20"/>
          <w:lang w:val="lt-LT"/>
        </w:rPr>
      </w:pPr>
    </w:p>
    <w:p w:rsidR="00684335" w:rsidRPr="008238F1" w:rsidRDefault="00684335" w:rsidP="00316031">
      <w:pPr>
        <w:pStyle w:val="ListParagraph"/>
        <w:rPr>
          <w:sz w:val="20"/>
          <w:szCs w:val="20"/>
          <w:lang w:val="lt-LT"/>
        </w:rPr>
      </w:pPr>
      <w:r w:rsidRPr="008238F1">
        <w:rPr>
          <w:color w:val="C00000"/>
          <w:sz w:val="20"/>
          <w:szCs w:val="20"/>
          <w:lang w:val="lt-LT"/>
        </w:rPr>
        <w:t>Programa Prieš Pasalas</w:t>
      </w:r>
      <w:r w:rsidRPr="008238F1">
        <w:rPr>
          <w:sz w:val="20"/>
          <w:szCs w:val="20"/>
          <w:lang w:val="lt-LT"/>
        </w:rPr>
        <w:t xml:space="preserve"> – VOR rinkodaros programos prieš pasalas nauda.</w:t>
      </w:r>
    </w:p>
    <w:p w:rsidR="00684335" w:rsidRPr="008238F1" w:rsidRDefault="00684335" w:rsidP="00316031">
      <w:pPr>
        <w:pStyle w:val="ListParagraph"/>
        <w:rPr>
          <w:sz w:val="20"/>
          <w:szCs w:val="20"/>
          <w:lang w:val="lt-LT"/>
        </w:rPr>
      </w:pPr>
    </w:p>
    <w:p w:rsidR="00684335" w:rsidRPr="008238F1" w:rsidRDefault="00684335" w:rsidP="001B63BA">
      <w:pPr>
        <w:pStyle w:val="ListParagraph"/>
        <w:rPr>
          <w:sz w:val="20"/>
          <w:szCs w:val="20"/>
          <w:lang w:val="lt-LT"/>
        </w:rPr>
      </w:pPr>
      <w:r w:rsidRPr="008238F1">
        <w:rPr>
          <w:color w:val="C00000"/>
          <w:sz w:val="20"/>
          <w:szCs w:val="20"/>
          <w:lang w:val="lt-LT"/>
        </w:rPr>
        <w:t>Renginio Nauda</w:t>
      </w:r>
      <w:r w:rsidRPr="008238F1">
        <w:rPr>
          <w:sz w:val="20"/>
          <w:szCs w:val="20"/>
          <w:lang w:val="lt-LT"/>
        </w:rPr>
        <w:t xml:space="preserve"> – teisė organizuoti įvairius būriavimo ir ne būriavimo renginius bei parodas Varžybų Miestelyje Renginio metu. </w:t>
      </w:r>
    </w:p>
    <w:p w:rsidR="00684335" w:rsidRPr="008238F1" w:rsidRDefault="00684335" w:rsidP="00316031">
      <w:pPr>
        <w:pStyle w:val="ListParagraph"/>
        <w:rPr>
          <w:sz w:val="20"/>
          <w:szCs w:val="20"/>
          <w:lang w:val="lt-LT"/>
        </w:rPr>
      </w:pPr>
    </w:p>
    <w:p w:rsidR="00684335" w:rsidRPr="008238F1" w:rsidRDefault="00684335" w:rsidP="00A3211C">
      <w:pPr>
        <w:pStyle w:val="ListParagraph"/>
        <w:rPr>
          <w:sz w:val="20"/>
          <w:szCs w:val="20"/>
          <w:lang w:val="lt-LT"/>
        </w:rPr>
      </w:pPr>
      <w:r w:rsidRPr="008238F1">
        <w:rPr>
          <w:color w:val="C00000"/>
          <w:sz w:val="20"/>
          <w:szCs w:val="20"/>
          <w:lang w:val="lt-LT"/>
        </w:rPr>
        <w:t>Konsultavimo ir Koordinavimo Paslaugos</w:t>
      </w:r>
      <w:r w:rsidRPr="008238F1">
        <w:rPr>
          <w:sz w:val="20"/>
          <w:szCs w:val="20"/>
          <w:lang w:val="lt-LT"/>
        </w:rPr>
        <w:t xml:space="preserve"> – Konsultavimo ir koordinavimo paslaugos teikiamos VOR susijusios su Renginių ir Miesto,  kaip Varžybų sustojimo,  rinkodara, seminarais, konferencijomis ir dalyvavimu Varžybų starte.</w:t>
      </w:r>
    </w:p>
    <w:p w:rsidR="00684335" w:rsidRPr="008238F1" w:rsidRDefault="00684335" w:rsidP="00316031">
      <w:pPr>
        <w:pStyle w:val="ListParagraph"/>
        <w:rPr>
          <w:sz w:val="20"/>
          <w:szCs w:val="20"/>
          <w:lang w:val="lt-LT"/>
        </w:rPr>
      </w:pPr>
    </w:p>
    <w:p w:rsidR="00684335" w:rsidRPr="008238F1" w:rsidRDefault="00684335" w:rsidP="001B63BA">
      <w:pPr>
        <w:pStyle w:val="ListParagraph"/>
        <w:rPr>
          <w:sz w:val="20"/>
          <w:szCs w:val="20"/>
          <w:lang w:val="lt-LT"/>
        </w:rPr>
      </w:pPr>
      <w:r w:rsidRPr="008238F1">
        <w:rPr>
          <w:color w:val="C00000"/>
          <w:sz w:val="20"/>
          <w:szCs w:val="20"/>
          <w:lang w:val="lt-LT"/>
        </w:rPr>
        <w:t>Nuoroda iš VOR Varžybų Tinklalapio į Organizavimo Partnerio Mikro-tinklalapį</w:t>
      </w:r>
      <w:r w:rsidRPr="008238F1">
        <w:rPr>
          <w:sz w:val="20"/>
          <w:szCs w:val="20"/>
          <w:lang w:val="lt-LT"/>
        </w:rPr>
        <w:t xml:space="preserve"> – Teisė patalpinti nuorodą iš VOR Varžybų  tinklalapio į Renginio mikro-tinklalapį sukurtą Organizavimo Partnerio.</w:t>
      </w:r>
    </w:p>
    <w:p w:rsidR="00684335" w:rsidRPr="008238F1" w:rsidRDefault="00684335" w:rsidP="00316031">
      <w:pPr>
        <w:pStyle w:val="ListParagraph"/>
        <w:rPr>
          <w:sz w:val="20"/>
          <w:szCs w:val="20"/>
          <w:lang w:val="lt-LT"/>
        </w:rPr>
      </w:pPr>
    </w:p>
    <w:p w:rsidR="00684335" w:rsidRPr="008238F1" w:rsidRDefault="00684335" w:rsidP="00D7611F">
      <w:pPr>
        <w:pStyle w:val="ListParagraph"/>
        <w:rPr>
          <w:sz w:val="20"/>
          <w:szCs w:val="20"/>
          <w:lang w:val="lt-LT"/>
        </w:rPr>
      </w:pPr>
      <w:r w:rsidRPr="008238F1">
        <w:rPr>
          <w:color w:val="C00000"/>
          <w:sz w:val="20"/>
          <w:szCs w:val="20"/>
          <w:lang w:val="lt-LT"/>
        </w:rPr>
        <w:t>Atminimo Knyga ir Video</w:t>
      </w:r>
      <w:r w:rsidRPr="008238F1">
        <w:rPr>
          <w:sz w:val="20"/>
          <w:szCs w:val="20"/>
          <w:lang w:val="lt-LT"/>
        </w:rPr>
        <w:t xml:space="preserve"> -  Teisė gauti Varžybų atminimo knygos ir video egzempliorius.</w:t>
      </w:r>
    </w:p>
    <w:p w:rsidR="00684335" w:rsidRPr="008238F1" w:rsidRDefault="00684335" w:rsidP="00316031">
      <w:pPr>
        <w:pStyle w:val="ListParagraph"/>
        <w:rPr>
          <w:sz w:val="20"/>
          <w:szCs w:val="20"/>
          <w:lang w:val="lt-LT"/>
        </w:rPr>
      </w:pPr>
    </w:p>
    <w:p w:rsidR="00684335" w:rsidRPr="008238F1" w:rsidRDefault="00684335" w:rsidP="001B63BA">
      <w:pPr>
        <w:pStyle w:val="ListParagraph"/>
        <w:rPr>
          <w:sz w:val="20"/>
          <w:szCs w:val="20"/>
          <w:lang w:val="lt-LT"/>
        </w:rPr>
      </w:pPr>
      <w:r w:rsidRPr="008238F1">
        <w:rPr>
          <w:color w:val="C00000"/>
          <w:sz w:val="20"/>
          <w:szCs w:val="20"/>
          <w:lang w:val="lt-LT"/>
        </w:rPr>
        <w:t>Tyrimas ir Vertinimas Po Varžybų</w:t>
      </w:r>
      <w:r w:rsidRPr="008238F1">
        <w:rPr>
          <w:sz w:val="20"/>
          <w:szCs w:val="20"/>
          <w:lang w:val="lt-LT"/>
        </w:rPr>
        <w:t xml:space="preserve"> – Teisė gauti tyrimo ir vertinimo santrauką po Varžybų</w:t>
      </w:r>
    </w:p>
    <w:p w:rsidR="00684335" w:rsidRPr="008238F1" w:rsidRDefault="00684335" w:rsidP="008F4666">
      <w:pPr>
        <w:rPr>
          <w:sz w:val="20"/>
          <w:szCs w:val="20"/>
          <w:lang w:val="lt-LT"/>
        </w:rPr>
      </w:pPr>
    </w:p>
    <w:p w:rsidR="00684335" w:rsidRPr="008238F1" w:rsidRDefault="00684335" w:rsidP="001B63BA">
      <w:pPr>
        <w:pStyle w:val="ListParagraph"/>
        <w:numPr>
          <w:ilvl w:val="1"/>
          <w:numId w:val="1"/>
        </w:numPr>
        <w:rPr>
          <w:sz w:val="20"/>
          <w:szCs w:val="20"/>
          <w:lang w:val="lt-LT"/>
        </w:rPr>
      </w:pPr>
      <w:r w:rsidRPr="008238F1">
        <w:rPr>
          <w:sz w:val="20"/>
          <w:szCs w:val="20"/>
          <w:lang w:val="lt-LT"/>
        </w:rPr>
        <w:t xml:space="preserve">VOR suteiks Organizavimo Partneriui teises ir Privilegijas remiantis </w:t>
      </w:r>
      <w:r w:rsidRPr="008238F1">
        <w:rPr>
          <w:color w:val="C00000"/>
          <w:sz w:val="20"/>
          <w:szCs w:val="20"/>
          <w:lang w:val="lt-LT"/>
        </w:rPr>
        <w:t>1 Priedu (Teisės ir Privilegijos)</w:t>
      </w:r>
      <w:r w:rsidRPr="008238F1">
        <w:rPr>
          <w:sz w:val="20"/>
          <w:szCs w:val="20"/>
          <w:lang w:val="lt-LT"/>
        </w:rPr>
        <w:t xml:space="preserve">, kuris yra neatsiejama Sutarties dalis ir kuris įsigalios bei taps privalomu Šalims nuo Pradžios Datos. </w:t>
      </w:r>
    </w:p>
    <w:p w:rsidR="00684335" w:rsidRPr="008238F1" w:rsidRDefault="00684335" w:rsidP="009E5F68">
      <w:pPr>
        <w:ind w:left="360"/>
        <w:rPr>
          <w:sz w:val="20"/>
          <w:szCs w:val="20"/>
          <w:lang w:val="lt-LT"/>
        </w:rPr>
      </w:pPr>
    </w:p>
    <w:p w:rsidR="00684335" w:rsidRPr="008238F1" w:rsidRDefault="00684335" w:rsidP="009E5F68">
      <w:pPr>
        <w:pStyle w:val="ListParagraph"/>
        <w:numPr>
          <w:ilvl w:val="0"/>
          <w:numId w:val="1"/>
        </w:numPr>
        <w:rPr>
          <w:color w:val="C00000"/>
          <w:sz w:val="20"/>
          <w:szCs w:val="20"/>
          <w:lang w:val="lt-LT"/>
        </w:rPr>
      </w:pPr>
      <w:r w:rsidRPr="008238F1">
        <w:rPr>
          <w:color w:val="C00000"/>
          <w:sz w:val="20"/>
          <w:szCs w:val="20"/>
          <w:lang w:val="lt-LT"/>
        </w:rPr>
        <w:t>Organizavimo Partnerio Įsipareigojimai</w:t>
      </w:r>
    </w:p>
    <w:p w:rsidR="00684335" w:rsidRPr="008238F1" w:rsidRDefault="00684335" w:rsidP="009E5F68">
      <w:pPr>
        <w:ind w:left="360"/>
        <w:rPr>
          <w:sz w:val="20"/>
          <w:szCs w:val="20"/>
          <w:lang w:val="lt-LT"/>
        </w:rPr>
      </w:pPr>
    </w:p>
    <w:p w:rsidR="00684335" w:rsidRPr="008238F1" w:rsidRDefault="00684335" w:rsidP="001B63BA">
      <w:pPr>
        <w:pStyle w:val="ListParagraph"/>
        <w:numPr>
          <w:ilvl w:val="1"/>
          <w:numId w:val="1"/>
        </w:numPr>
        <w:rPr>
          <w:sz w:val="20"/>
          <w:szCs w:val="20"/>
          <w:lang w:val="lt-LT"/>
        </w:rPr>
      </w:pPr>
      <w:r w:rsidRPr="008238F1">
        <w:rPr>
          <w:sz w:val="20"/>
          <w:szCs w:val="20"/>
          <w:lang w:val="lt-LT"/>
        </w:rPr>
        <w:t xml:space="preserve">Reikalavimai Organizavimo Partneriui yra pilnai išdėstyti </w:t>
      </w:r>
      <w:r w:rsidRPr="008238F1">
        <w:rPr>
          <w:color w:val="C00000"/>
          <w:sz w:val="20"/>
          <w:szCs w:val="20"/>
          <w:lang w:val="lt-LT"/>
        </w:rPr>
        <w:t xml:space="preserve">2 Priede (Vykdymo Vadovas), 3 Priede (Informacinių ir Komunikacinių Technologijų (IKT) Vadovas), 4 Priede (TV ir Radijo Vadovas), 5 Priede (Komunikacijų ir Rinkodaros Vadovas) </w:t>
      </w:r>
      <w:r w:rsidRPr="008238F1">
        <w:rPr>
          <w:sz w:val="20"/>
          <w:szCs w:val="20"/>
          <w:lang w:val="lt-LT"/>
        </w:rPr>
        <w:t>ir</w:t>
      </w:r>
      <w:r w:rsidRPr="008238F1">
        <w:rPr>
          <w:color w:val="C00000"/>
          <w:sz w:val="20"/>
          <w:szCs w:val="20"/>
          <w:lang w:val="lt-LT"/>
        </w:rPr>
        <w:t xml:space="preserve"> 6 Priede (Varžybų Vadovavimo Vadovas</w:t>
      </w:r>
      <w:r w:rsidRPr="008238F1">
        <w:rPr>
          <w:sz w:val="20"/>
          <w:szCs w:val="20"/>
          <w:lang w:val="lt-LT"/>
        </w:rPr>
        <w:t>), ir žemiau pateikta jų neišsami santrauka:</w:t>
      </w:r>
    </w:p>
    <w:p w:rsidR="00684335" w:rsidRPr="008238F1" w:rsidRDefault="00684335" w:rsidP="009E5F68">
      <w:pPr>
        <w:ind w:left="360"/>
        <w:rPr>
          <w:sz w:val="20"/>
          <w:szCs w:val="20"/>
          <w:lang w:val="lt-LT"/>
        </w:rPr>
      </w:pPr>
    </w:p>
    <w:p w:rsidR="00684335" w:rsidRPr="008238F1" w:rsidRDefault="00684335" w:rsidP="00D7611F">
      <w:pPr>
        <w:pStyle w:val="ListParagraph"/>
        <w:numPr>
          <w:ilvl w:val="2"/>
          <w:numId w:val="1"/>
        </w:numPr>
        <w:rPr>
          <w:sz w:val="20"/>
          <w:szCs w:val="20"/>
          <w:lang w:val="lt-LT"/>
        </w:rPr>
      </w:pPr>
      <w:r w:rsidRPr="008238F1">
        <w:rPr>
          <w:color w:val="CC0000"/>
          <w:sz w:val="20"/>
          <w:szCs w:val="20"/>
          <w:lang w:val="lt-LT"/>
        </w:rPr>
        <w:t>2 Priedas (Vykdymo Vadovas)</w:t>
      </w:r>
      <w:r w:rsidRPr="008238F1">
        <w:rPr>
          <w:sz w:val="20"/>
          <w:szCs w:val="20"/>
          <w:lang w:val="lt-LT"/>
        </w:rPr>
        <w:t xml:space="preserve"> nustato vykdymo reikalavimus susijusius su Varžybų Miesteliu ir Renginiais, įskaitant:</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Varžybų Miestelį</w:t>
      </w:r>
      <w:r w:rsidRPr="008238F1">
        <w:rPr>
          <w:sz w:val="20"/>
          <w:szCs w:val="20"/>
          <w:lang w:val="lt-LT"/>
        </w:rPr>
        <w:t xml:space="preserve"> – Bendri reikalavimai taikomi Varžybų Miesteliui (apimant Parodų Zoną, Komandų Zoną, ir Zonas ant Vandens. Šis skyrius pateikia minimalius erdvės reikalavimus, CAD planavimą, Švartavimosi mokesčių reikalavimo atsisakymą, nemokamą pristatymą publikai ir žiūrovų apsilankymams, Patogumus ir paslaugas bei reikalavimus ir apribojimus susijusius su ženklinimu.</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Parodų Zoną</w:t>
      </w:r>
      <w:r w:rsidRPr="008238F1">
        <w:rPr>
          <w:sz w:val="20"/>
          <w:szCs w:val="20"/>
          <w:lang w:val="lt-LT"/>
        </w:rPr>
        <w:t xml:space="preserve"> – Specifiniai reikalavimai susiję su Parodų Zona. Parodų Zona turi būti šalia Komandų Zonos (žemiau) ir joje turi būti rėmėjų palapinės, monitorių stendai, parodų erdvė, svetingumo erdvės, kavinės, barai, scenos erdvė ir prekybos erdvė. Šis skyrius nustato infrastruktūrą ir paslaugas reikalaujamas iš Organizavimo Partnerio šioje teritorijoje, įskaitant švartavimosi reikalavimus, pramogų įrangą ir paslaugas, erdvės paskirstymą, informacijos punktus, viešojo maitinimo reikalavimus ir specifinius reikalavimus susijusius su Volvo Ocean Race Akademija.</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Komandų  Zoną</w:t>
      </w:r>
      <w:r w:rsidRPr="008238F1">
        <w:rPr>
          <w:sz w:val="20"/>
          <w:szCs w:val="20"/>
          <w:lang w:val="lt-LT"/>
        </w:rPr>
        <w:t xml:space="preserve"> – Specifiniai reikalavimai susiję su Komandų  Zona. Komandų  Zona pirmiausiai naudosis Komandos -Jachtų aptarnavimui  ir VOR -Varžybų organizavimui, bet dalinai bus atvira ir visuomenei. Šis Skyrius nustato infrastruktūrą ir paslaugas, kurias turi teikti Organizavimo Partneris Komandų  Zonoje, įskaitant paruošimo ir atidarymo reikalavimus, erdvę, konteinerius ir baldus Komandų naudojimui; komunalines paslaugas; bendrą būriavimo loftą  ir matavimo zoną; automobilinius krautuvai su šakėmis, Jachtų pakėlimo ir kranų paslaugas; ir Komandų maitinimo zoną.</w:t>
      </w:r>
    </w:p>
    <w:p w:rsidR="00684335" w:rsidRPr="008238F1" w:rsidRDefault="00684335" w:rsidP="009E5F68">
      <w:pPr>
        <w:pStyle w:val="ListParagraph"/>
        <w:ind w:left="1080"/>
        <w:rPr>
          <w:sz w:val="20"/>
          <w:szCs w:val="20"/>
          <w:lang w:val="lt-LT"/>
        </w:rPr>
      </w:pPr>
    </w:p>
    <w:p w:rsidR="00684335" w:rsidRPr="008238F1" w:rsidRDefault="00684335" w:rsidP="001A4880">
      <w:pPr>
        <w:pStyle w:val="ListParagraph"/>
        <w:ind w:left="1080"/>
        <w:rPr>
          <w:sz w:val="20"/>
          <w:szCs w:val="20"/>
          <w:lang w:val="lt-LT"/>
        </w:rPr>
      </w:pPr>
      <w:r w:rsidRPr="008238F1">
        <w:rPr>
          <w:color w:val="CC0000"/>
          <w:sz w:val="20"/>
          <w:szCs w:val="20"/>
          <w:lang w:val="lt-LT"/>
        </w:rPr>
        <w:t>Ant Vandens</w:t>
      </w:r>
      <w:r w:rsidRPr="008238F1">
        <w:rPr>
          <w:sz w:val="20"/>
          <w:szCs w:val="20"/>
          <w:lang w:val="lt-LT"/>
        </w:rPr>
        <w:t xml:space="preserve"> – Specifiniai reikalavimai susiję su zonomis ant vandens Varžybų  Miestelyje, įskaitant švartavimąsi ir Varžybų Zonas.</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Vykdymo Infrastruktūrą ir Paslaugas</w:t>
      </w:r>
      <w:r w:rsidRPr="008238F1">
        <w:rPr>
          <w:sz w:val="20"/>
          <w:szCs w:val="20"/>
          <w:lang w:val="lt-LT"/>
        </w:rPr>
        <w:t xml:space="preserve"> – Reikalavimas teikti specialius biurus, patogumus ir paslaugas Varžybų  organizavimui, Rėmėjams, medicinos paslaugoms, Žiniasklaidos Centrui ir transliavimui. Šis Skyrius kalba apie paslaugas ir įrangą, kurią Organizavimo Partneris turi pateikti kiekvienam biurui.</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Renginius</w:t>
      </w:r>
      <w:r w:rsidRPr="008238F1">
        <w:rPr>
          <w:sz w:val="20"/>
          <w:szCs w:val="20"/>
          <w:lang w:val="lt-LT"/>
        </w:rPr>
        <w:t xml:space="preserve"> – Reikalavimai susiję su visais renginiais, vyksiančiais Renginių metu, įskaitant Miesto Priėmimą, Atvykimus, Volvo Ocean Race Akademiją, Uosto Varžybas  ir prizų įteikimą, Pro-AM Varžybas,  Varžybų Atkarpos Startą,  Varžybų Atkarpos prizo įteikimą ir vakarienę ir kitas sutartas viešas veiklas. </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Projekto Vadovavimą</w:t>
      </w:r>
      <w:r w:rsidRPr="008238F1">
        <w:rPr>
          <w:sz w:val="20"/>
          <w:szCs w:val="20"/>
          <w:lang w:val="lt-LT"/>
        </w:rPr>
        <w:t xml:space="preserve"> – Įsipareigojimai susiję su Varžybų Vietos Organizavimo Komiteto („VVOK“) personalo paskyrimu ir užduotimis, kurias VOK turės vykdyti, bei papildomomis paslaugomis, kurias teiks Organizavimo Partneris dėl vietos valdžios paramos ir specifinių licencijų užtikrinimo bei Uosto Veikimo Vadovo parengimas.</w:t>
      </w:r>
    </w:p>
    <w:p w:rsidR="00684335" w:rsidRPr="008238F1" w:rsidRDefault="00684335" w:rsidP="009E5F68">
      <w:pPr>
        <w:pStyle w:val="ListParagraph"/>
        <w:ind w:left="1080"/>
        <w:rPr>
          <w:sz w:val="20"/>
          <w:szCs w:val="20"/>
          <w:lang w:val="lt-LT"/>
        </w:rPr>
      </w:pPr>
    </w:p>
    <w:p w:rsidR="00684335" w:rsidRPr="008238F1" w:rsidRDefault="00684335" w:rsidP="001B63BA">
      <w:pPr>
        <w:pStyle w:val="ListParagraph"/>
        <w:ind w:left="1080"/>
        <w:rPr>
          <w:sz w:val="20"/>
          <w:szCs w:val="20"/>
          <w:lang w:val="lt-LT"/>
        </w:rPr>
      </w:pPr>
      <w:r w:rsidRPr="008238F1">
        <w:rPr>
          <w:color w:val="CC0000"/>
          <w:sz w:val="20"/>
          <w:szCs w:val="20"/>
          <w:lang w:val="lt-LT"/>
        </w:rPr>
        <w:t>Už Varžybų Miestelio ribų</w:t>
      </w:r>
      <w:r w:rsidRPr="008238F1">
        <w:rPr>
          <w:sz w:val="20"/>
          <w:szCs w:val="20"/>
          <w:lang w:val="lt-LT"/>
        </w:rPr>
        <w:t xml:space="preserve"> – Infrastruktūra, patogumai ir paslaugos, kurias teiks Organizavimo Partneris už Varžybų  Miestelio ribų, įskaitant apgyvendinimą ir logistinę paramą.</w:t>
      </w:r>
    </w:p>
    <w:p w:rsidR="00684335" w:rsidRPr="008238F1" w:rsidRDefault="00684335" w:rsidP="00535D01">
      <w:pPr>
        <w:rPr>
          <w:sz w:val="20"/>
          <w:szCs w:val="20"/>
          <w:lang w:val="lt-LT"/>
        </w:rPr>
      </w:pPr>
    </w:p>
    <w:p w:rsidR="00684335" w:rsidRPr="008238F1" w:rsidRDefault="00684335" w:rsidP="00023ADC">
      <w:pPr>
        <w:pStyle w:val="ListParagraph"/>
        <w:numPr>
          <w:ilvl w:val="2"/>
          <w:numId w:val="1"/>
        </w:numPr>
        <w:rPr>
          <w:sz w:val="20"/>
          <w:szCs w:val="20"/>
          <w:lang w:val="lt-LT"/>
        </w:rPr>
      </w:pPr>
      <w:r w:rsidRPr="008238F1">
        <w:rPr>
          <w:color w:val="CC0000"/>
          <w:sz w:val="20"/>
          <w:szCs w:val="20"/>
          <w:lang w:val="lt-LT"/>
        </w:rPr>
        <w:t>3 Priedas (IKT Vadovas)</w:t>
      </w:r>
      <w:r w:rsidRPr="008238F1">
        <w:rPr>
          <w:sz w:val="20"/>
          <w:szCs w:val="20"/>
          <w:lang w:val="lt-LT"/>
        </w:rPr>
        <w:t xml:space="preserve"> nustato reikalavimus susijusius su informacinėmis komunikacijoms ir technologijomis (IKT). Šis Vadovas pateikia IKT įrangos ir paslaugų detales, kurios turi būti teikiamos Varžybų  Miestelyje, įskaitant didžiulius Lauko Ekranus, PA ir garso sistemas, biurų reikalavimus, interneto prieigą ir ryšį renginio vietoje.</w:t>
      </w:r>
    </w:p>
    <w:p w:rsidR="00684335" w:rsidRPr="008238F1" w:rsidRDefault="00684335" w:rsidP="00FF6059">
      <w:pPr>
        <w:pStyle w:val="ListParagraph"/>
        <w:numPr>
          <w:ilvl w:val="2"/>
          <w:numId w:val="1"/>
        </w:numPr>
        <w:rPr>
          <w:sz w:val="20"/>
          <w:szCs w:val="20"/>
          <w:lang w:val="lt-LT"/>
        </w:rPr>
      </w:pPr>
      <w:r w:rsidRPr="008238F1">
        <w:rPr>
          <w:color w:val="CC0000"/>
          <w:sz w:val="20"/>
          <w:szCs w:val="20"/>
          <w:lang w:val="lt-LT"/>
        </w:rPr>
        <w:t>4 Priedas (TV ir Radijo Vadovas)</w:t>
      </w:r>
      <w:r w:rsidRPr="008238F1">
        <w:rPr>
          <w:sz w:val="20"/>
          <w:szCs w:val="20"/>
          <w:lang w:val="lt-LT"/>
        </w:rPr>
        <w:t xml:space="preserve"> nustato reikalavimus susijusius su TV ir Radijo pasiūla. VOR gali teikti Uosto Varžybų  ir Atkarpos Varžybų transliaciją gyvai, o Organizavimo Partneris privalo suteikti Televizijos Jungtis, kuriomis gali būti transliuojama. Vadovas taip pat nustato papildomą įrangą, patogumus ir paslaugas, kurias turi teikti Organizavimo Partneris, įskaitant malūnsparnius, valtis, konteinerius, vietinę darbo jėgą ir elektros tiekimą.</w:t>
      </w:r>
    </w:p>
    <w:p w:rsidR="00684335" w:rsidRPr="008238F1" w:rsidRDefault="00684335" w:rsidP="00FF6059">
      <w:pPr>
        <w:pStyle w:val="ListParagraph"/>
        <w:numPr>
          <w:ilvl w:val="2"/>
          <w:numId w:val="1"/>
        </w:numPr>
        <w:rPr>
          <w:sz w:val="20"/>
          <w:szCs w:val="20"/>
          <w:lang w:val="lt-LT"/>
        </w:rPr>
      </w:pPr>
      <w:r w:rsidRPr="008238F1">
        <w:rPr>
          <w:color w:val="CC0000"/>
          <w:sz w:val="20"/>
          <w:szCs w:val="20"/>
          <w:lang w:val="lt-LT"/>
        </w:rPr>
        <w:t>5 Priedas (Komunikacijos ir Rinkodaros Vadovas)</w:t>
      </w:r>
      <w:r w:rsidRPr="008238F1">
        <w:rPr>
          <w:sz w:val="20"/>
          <w:szCs w:val="20"/>
          <w:lang w:val="lt-LT"/>
        </w:rPr>
        <w:t xml:space="preserve"> nustato reikalavimus susijusius su spauda, komunikacijomis ir rinkodara. Šis Vadovas detalizuoja patogumus, įrangą ir paslaugas, kurias turi teikti Organizavimo Partneris Žiniasklaidos Centrui ir spaudos konferencijų zonai (kurie abu bus greta Parodų Zonos) ir bei valtis spaudos atstovams. Reikalavimas atlikti ir vykdyti Komercinį ir Rinkodaros Planą ir pateiktį statistiką po renginio.</w:t>
      </w:r>
    </w:p>
    <w:p w:rsidR="00684335" w:rsidRPr="008238F1" w:rsidRDefault="00684335" w:rsidP="00FF6059">
      <w:pPr>
        <w:pStyle w:val="ListParagraph"/>
        <w:numPr>
          <w:ilvl w:val="2"/>
          <w:numId w:val="1"/>
        </w:numPr>
        <w:rPr>
          <w:sz w:val="20"/>
          <w:szCs w:val="20"/>
          <w:lang w:val="lt-LT"/>
        </w:rPr>
      </w:pPr>
      <w:r w:rsidRPr="008238F1">
        <w:rPr>
          <w:color w:val="C00000"/>
          <w:sz w:val="20"/>
          <w:szCs w:val="20"/>
          <w:lang w:val="lt-LT"/>
        </w:rPr>
        <w:t>6 Priedas (Varžybų Vadovavimo Vadovas)</w:t>
      </w:r>
      <w:r w:rsidRPr="008238F1">
        <w:rPr>
          <w:sz w:val="20"/>
          <w:szCs w:val="20"/>
          <w:lang w:val="lt-LT"/>
        </w:rPr>
        <w:t xml:space="preserve"> nustato reikalavimus susijusius su vadovavimu Varžyboms. VOR pilnai atsako už visą varžybų veiklą susijusią su Varžybomis. Šis vadovas nustato patogumus, įrangą ir paslaugas, kurias turi teikti Organizavimo Partneris, kad paremtų vadovavimą Uosto Varžybose, Pro-Am Varžybose Volvo Ocean Race Akademijoje, ir Atkarpos Varžybų Starte, įskaitant Varžybų vadovavimo laivus, vėliavas, markerius, muitinės ir imigracijos patvirtinimų palengvinimą, veikimą kartu su trečiosiomis šalimis ir personalu.</w:t>
      </w:r>
    </w:p>
    <w:p w:rsidR="00684335" w:rsidRPr="008238F1" w:rsidRDefault="00684335" w:rsidP="00023ADC">
      <w:pPr>
        <w:pStyle w:val="ListParagraph"/>
        <w:numPr>
          <w:ilvl w:val="1"/>
          <w:numId w:val="1"/>
        </w:numPr>
        <w:rPr>
          <w:sz w:val="20"/>
          <w:szCs w:val="20"/>
          <w:lang w:val="lt-LT"/>
        </w:rPr>
      </w:pPr>
      <w:r w:rsidRPr="008238F1">
        <w:rPr>
          <w:sz w:val="20"/>
          <w:szCs w:val="20"/>
          <w:lang w:val="lt-LT"/>
        </w:rPr>
        <w:t xml:space="preserve">Organizavimo Partneris turi vykdyti kiekvieną savo įsipareigojimą ir reikalavimą, nustatytą 2, 3, 4, 5, ir 6 Prieduose </w:t>
      </w:r>
      <w:r w:rsidRPr="008238F1">
        <w:rPr>
          <w:b/>
          <w:sz w:val="20"/>
          <w:szCs w:val="20"/>
          <w:u w:val="single"/>
          <w:lang w:val="lt-LT"/>
        </w:rPr>
        <w:t>savo sąskaita ir rizika</w:t>
      </w:r>
      <w:r w:rsidRPr="008238F1">
        <w:rPr>
          <w:sz w:val="20"/>
          <w:szCs w:val="20"/>
          <w:lang w:val="lt-LT"/>
        </w:rPr>
        <w:t xml:space="preserve"> (nebent aiškiai nurodyta kitaip), kurių įsipareigojimai ir reikalavimai (kurie gali būti pakeisti pagal žemiau esantį 6.3 Punktą ir/arba kitu Šalių susitarimu) yra įtraukti pilnai atsižvelgiant į šią Sutartį ir kurie įsigalios ir bus privalomi Šalims nuo šios Sutarties Datos.</w:t>
      </w:r>
    </w:p>
    <w:p w:rsidR="00684335" w:rsidRPr="008238F1" w:rsidRDefault="00684335" w:rsidP="00FF6059">
      <w:pPr>
        <w:pStyle w:val="ListParagraph"/>
        <w:numPr>
          <w:ilvl w:val="1"/>
          <w:numId w:val="1"/>
        </w:numPr>
        <w:rPr>
          <w:sz w:val="20"/>
          <w:szCs w:val="20"/>
          <w:lang w:val="lt-LT"/>
        </w:rPr>
      </w:pPr>
      <w:r w:rsidRPr="008238F1">
        <w:rPr>
          <w:sz w:val="20"/>
          <w:szCs w:val="20"/>
          <w:lang w:val="lt-LT"/>
        </w:rPr>
        <w:t>VOR pasilieka teisę atnaujinti Vadovus 2, 3, 4, 5, ir/arba 6 prieduose laikas nuo laiko pagal pagrįstą raštišką įspėjimą, kad atsiskaitytų už reikalavimų pakeitimus nustatytus bet kuriame iš šių Priedų, kad atitiktų tai, ko būtų pagrįstai reikalaujama iš tokio lygio ir pobūdžio tarptautinio sporto renginio, o įsipareigojimas nustatytas 6.2 Punkte aukščiau bus taikomas tokiems Vadovams kaip atnaujintas.</w:t>
      </w:r>
    </w:p>
    <w:p w:rsidR="00684335" w:rsidRPr="008238F1" w:rsidRDefault="00684335" w:rsidP="00FF6059">
      <w:pPr>
        <w:pStyle w:val="ListParagraph"/>
        <w:numPr>
          <w:ilvl w:val="1"/>
          <w:numId w:val="1"/>
        </w:numPr>
        <w:rPr>
          <w:sz w:val="20"/>
          <w:szCs w:val="20"/>
          <w:lang w:val="lt-LT"/>
        </w:rPr>
      </w:pPr>
      <w:r w:rsidRPr="008238F1">
        <w:rPr>
          <w:sz w:val="20"/>
          <w:szCs w:val="20"/>
          <w:lang w:val="lt-LT"/>
        </w:rPr>
        <w:t xml:space="preserve">Organizavimo Partneris laikysis (savo sąskaita ir rizika, nebent aiškiai nurodyta kitaip) įsipareigojimų ir apribojimų, susijusių su jo teisių ir privilegijų vykdymu, nustatytų </w:t>
      </w:r>
      <w:r w:rsidRPr="008238F1">
        <w:rPr>
          <w:color w:val="C00000"/>
          <w:sz w:val="20"/>
          <w:szCs w:val="20"/>
          <w:lang w:val="lt-LT"/>
        </w:rPr>
        <w:t xml:space="preserve">Priede 1 (Teisės ir Privilegijos) </w:t>
      </w:r>
      <w:r w:rsidRPr="008238F1">
        <w:rPr>
          <w:sz w:val="20"/>
          <w:szCs w:val="20"/>
          <w:lang w:val="lt-LT"/>
        </w:rPr>
        <w:t>ir</w:t>
      </w:r>
      <w:r w:rsidRPr="008238F1">
        <w:rPr>
          <w:color w:val="C00000"/>
          <w:sz w:val="20"/>
          <w:szCs w:val="20"/>
          <w:lang w:val="lt-LT"/>
        </w:rPr>
        <w:t xml:space="preserve"> Priede 7 (Standartinės Teisinės Sąlygos)</w:t>
      </w:r>
      <w:r w:rsidRPr="008238F1">
        <w:rPr>
          <w:sz w:val="20"/>
          <w:szCs w:val="20"/>
          <w:lang w:val="lt-LT"/>
        </w:rPr>
        <w:t>.</w:t>
      </w:r>
    </w:p>
    <w:p w:rsidR="00684335" w:rsidRPr="008238F1" w:rsidRDefault="00684335" w:rsidP="0054266A">
      <w:pPr>
        <w:ind w:left="360"/>
        <w:rPr>
          <w:sz w:val="20"/>
          <w:szCs w:val="20"/>
          <w:lang w:val="lt-LT"/>
        </w:rPr>
      </w:pPr>
    </w:p>
    <w:p w:rsidR="00684335" w:rsidRPr="008238F1" w:rsidRDefault="00684335" w:rsidP="0054266A">
      <w:pPr>
        <w:pStyle w:val="ListParagraph"/>
        <w:numPr>
          <w:ilvl w:val="0"/>
          <w:numId w:val="1"/>
        </w:numPr>
        <w:rPr>
          <w:color w:val="C00000"/>
          <w:sz w:val="20"/>
          <w:szCs w:val="20"/>
          <w:lang w:val="lt-LT"/>
        </w:rPr>
      </w:pPr>
      <w:r w:rsidRPr="008238F1">
        <w:rPr>
          <w:color w:val="C00000"/>
          <w:sz w:val="20"/>
          <w:szCs w:val="20"/>
          <w:lang w:val="lt-LT"/>
        </w:rPr>
        <w:t>Licencijos</w:t>
      </w:r>
    </w:p>
    <w:p w:rsidR="00684335" w:rsidRPr="008238F1" w:rsidRDefault="00684335" w:rsidP="0054266A">
      <w:pPr>
        <w:ind w:left="360"/>
        <w:rPr>
          <w:sz w:val="20"/>
          <w:szCs w:val="20"/>
          <w:lang w:val="lt-LT"/>
        </w:rPr>
      </w:pPr>
    </w:p>
    <w:p w:rsidR="00684335" w:rsidRPr="008238F1" w:rsidRDefault="00684335" w:rsidP="00023ADC">
      <w:pPr>
        <w:pStyle w:val="ListParagraph"/>
        <w:numPr>
          <w:ilvl w:val="1"/>
          <w:numId w:val="1"/>
        </w:numPr>
        <w:rPr>
          <w:sz w:val="20"/>
          <w:szCs w:val="20"/>
          <w:lang w:val="lt-LT"/>
        </w:rPr>
      </w:pPr>
      <w:r w:rsidRPr="008238F1">
        <w:rPr>
          <w:sz w:val="20"/>
          <w:szCs w:val="20"/>
          <w:lang w:val="lt-LT"/>
        </w:rPr>
        <w:t>Organizavimo Partneris suteikia VOR neišimtinę autoriniu mokesčiu neapmokestinamą licenciją naudoti ir sulicencijuoti:</w:t>
      </w:r>
    </w:p>
    <w:p w:rsidR="00684335" w:rsidRPr="008238F1" w:rsidRDefault="00684335" w:rsidP="00C4035E">
      <w:pPr>
        <w:pStyle w:val="ListParagraph"/>
        <w:numPr>
          <w:ilvl w:val="2"/>
          <w:numId w:val="1"/>
        </w:numPr>
        <w:rPr>
          <w:sz w:val="20"/>
          <w:szCs w:val="20"/>
          <w:lang w:val="lt-LT"/>
        </w:rPr>
      </w:pPr>
      <w:r w:rsidRPr="008238F1">
        <w:rPr>
          <w:sz w:val="20"/>
          <w:szCs w:val="20"/>
          <w:lang w:val="lt-LT"/>
        </w:rPr>
        <w:t>Miesto Logotipą (pridėta Priede B, ir laikas nuo laiko pakeičiama šalių susitarimu); ir</w:t>
      </w:r>
    </w:p>
    <w:p w:rsidR="00684335" w:rsidRPr="008238F1" w:rsidRDefault="00684335" w:rsidP="00FF6059">
      <w:pPr>
        <w:pStyle w:val="ListParagraph"/>
        <w:numPr>
          <w:ilvl w:val="2"/>
          <w:numId w:val="1"/>
        </w:numPr>
        <w:rPr>
          <w:sz w:val="20"/>
          <w:szCs w:val="20"/>
          <w:lang w:val="lt-LT"/>
        </w:rPr>
      </w:pPr>
      <w:r w:rsidRPr="008238F1">
        <w:rPr>
          <w:sz w:val="20"/>
          <w:szCs w:val="20"/>
          <w:lang w:val="lt-LT"/>
        </w:rPr>
        <w:t xml:space="preserve">Kiekvieno sustojimo Rėmėjo pavadinimą ir logotipą (kuomet kiekvienas toks laikinasis Rėmėjas yra paskiriamas pagal </w:t>
      </w:r>
      <w:r w:rsidRPr="008238F1">
        <w:rPr>
          <w:color w:val="C00000"/>
          <w:sz w:val="20"/>
          <w:szCs w:val="20"/>
          <w:lang w:val="lt-LT"/>
        </w:rPr>
        <w:t>1 Priedą (Teisės ir Privilegijos)</w:t>
      </w:r>
      <w:r w:rsidRPr="008238F1">
        <w:rPr>
          <w:sz w:val="20"/>
          <w:szCs w:val="20"/>
          <w:lang w:val="lt-LT"/>
        </w:rPr>
        <w:t>),</w:t>
      </w:r>
    </w:p>
    <w:p w:rsidR="00684335" w:rsidRPr="008238F1" w:rsidRDefault="00684335" w:rsidP="00FF6059">
      <w:pPr>
        <w:ind w:left="720"/>
        <w:rPr>
          <w:sz w:val="20"/>
          <w:szCs w:val="20"/>
          <w:lang w:val="lt-LT"/>
        </w:rPr>
      </w:pPr>
      <w:r w:rsidRPr="008238F1">
        <w:rPr>
          <w:sz w:val="20"/>
          <w:szCs w:val="20"/>
          <w:lang w:val="lt-LT"/>
        </w:rPr>
        <w:t>per visą Terminą bet kur pasaulyje Varžybų ir/arba Renginio reklamavimo, rinkodaros ir rėmimo tikslais bet kokiais būdais, su sąlyga, kad VOR gaus išankstinį raštišką Organizavimo Partnerio sutikimą (toks sutikimas nebus be priežasties užlaikomas ar vėlinamas) dėl kiekvieno bendro naudojimo, kuriam VOR ketina pritaikyti Miesto Logotipą; ir po to visam laikui nekomerciniam ir istoriniam VOR panaudojimui.</w:t>
      </w:r>
    </w:p>
    <w:p w:rsidR="00684335" w:rsidRPr="008238F1" w:rsidRDefault="00684335" w:rsidP="00C4035E">
      <w:pPr>
        <w:rPr>
          <w:sz w:val="20"/>
          <w:szCs w:val="20"/>
          <w:lang w:val="lt-LT"/>
        </w:rPr>
      </w:pPr>
    </w:p>
    <w:p w:rsidR="00684335" w:rsidRPr="008238F1" w:rsidRDefault="00684335" w:rsidP="00C4035E">
      <w:pPr>
        <w:pStyle w:val="ListParagraph"/>
        <w:numPr>
          <w:ilvl w:val="0"/>
          <w:numId w:val="1"/>
        </w:numPr>
        <w:rPr>
          <w:color w:val="C00000"/>
          <w:sz w:val="20"/>
          <w:szCs w:val="20"/>
          <w:lang w:val="lt-LT"/>
        </w:rPr>
      </w:pPr>
      <w:r w:rsidRPr="008238F1">
        <w:rPr>
          <w:color w:val="C00000"/>
          <w:sz w:val="20"/>
          <w:szCs w:val="20"/>
          <w:lang w:val="lt-LT"/>
        </w:rPr>
        <w:t>Standartinės Teisinės Sąlygos</w:t>
      </w:r>
    </w:p>
    <w:p w:rsidR="00684335" w:rsidRPr="008238F1" w:rsidRDefault="00684335" w:rsidP="00C4035E">
      <w:pPr>
        <w:ind w:left="360"/>
        <w:rPr>
          <w:sz w:val="20"/>
          <w:szCs w:val="20"/>
          <w:lang w:val="lt-LT"/>
        </w:rPr>
      </w:pPr>
    </w:p>
    <w:p w:rsidR="00684335" w:rsidRPr="008238F1" w:rsidRDefault="00684335" w:rsidP="00D6373D">
      <w:pPr>
        <w:ind w:left="360"/>
        <w:rPr>
          <w:sz w:val="20"/>
          <w:szCs w:val="20"/>
          <w:lang w:val="lt-LT"/>
        </w:rPr>
      </w:pPr>
      <w:r w:rsidRPr="008238F1">
        <w:rPr>
          <w:color w:val="C00000"/>
          <w:sz w:val="20"/>
          <w:szCs w:val="20"/>
          <w:lang w:val="lt-LT"/>
        </w:rPr>
        <w:t>7 Priedas (Standartinės Teisinės Sąlygos)</w:t>
      </w:r>
      <w:r w:rsidRPr="008238F1">
        <w:rPr>
          <w:sz w:val="20"/>
          <w:szCs w:val="20"/>
          <w:lang w:val="lt-LT"/>
        </w:rPr>
        <w:t xml:space="preserve"> nustato standartines teisines sąlygas taikomas šiai Sutarčiai.  Tai apima nuostatas, susijusias su konfidencialumu ir galiojančių įstatymų laikymusi. Mokesčių apribojimai, apribojimai susiję su prekinių ženklų naudojimu ir Varžybų Turinio naudojimu, nenugalimos jėgos aplinkybėmis, prievolėmis, garantijomis ir indemnitetu, draudimu ir nutraukimu. Šalys šiuo susitaria laikytis Standartinių Teisinių Sąlygų, kurios yra įtrauktos remiantis šia Sutartimi.</w:t>
      </w:r>
    </w:p>
    <w:p w:rsidR="00684335" w:rsidRPr="008238F1" w:rsidRDefault="00684335" w:rsidP="00323D99">
      <w:pPr>
        <w:ind w:left="360"/>
        <w:rPr>
          <w:sz w:val="20"/>
          <w:szCs w:val="20"/>
          <w:lang w:val="lt-LT"/>
        </w:rPr>
      </w:pPr>
    </w:p>
    <w:p w:rsidR="00684335" w:rsidRPr="008238F1" w:rsidRDefault="00684335" w:rsidP="00323D99">
      <w:pPr>
        <w:pStyle w:val="ListParagraph"/>
        <w:numPr>
          <w:ilvl w:val="0"/>
          <w:numId w:val="1"/>
        </w:numPr>
        <w:rPr>
          <w:color w:val="C00000"/>
          <w:sz w:val="20"/>
          <w:szCs w:val="20"/>
          <w:lang w:val="lt-LT"/>
        </w:rPr>
      </w:pPr>
      <w:r w:rsidRPr="008238F1">
        <w:rPr>
          <w:color w:val="C00000"/>
          <w:sz w:val="20"/>
          <w:szCs w:val="20"/>
          <w:lang w:val="lt-LT"/>
        </w:rPr>
        <w:t>Apibrėžimai</w:t>
      </w:r>
    </w:p>
    <w:p w:rsidR="00684335" w:rsidRPr="008238F1" w:rsidRDefault="00684335" w:rsidP="00323D99">
      <w:pPr>
        <w:ind w:left="360"/>
        <w:rPr>
          <w:sz w:val="20"/>
          <w:szCs w:val="20"/>
          <w:lang w:val="lt-LT"/>
        </w:rPr>
      </w:pPr>
    </w:p>
    <w:p w:rsidR="00684335" w:rsidRPr="008238F1" w:rsidRDefault="00684335" w:rsidP="00D6373D">
      <w:pPr>
        <w:ind w:left="360"/>
        <w:rPr>
          <w:sz w:val="20"/>
          <w:szCs w:val="20"/>
          <w:lang w:val="lt-LT"/>
        </w:rPr>
      </w:pPr>
      <w:r w:rsidRPr="008238F1">
        <w:rPr>
          <w:sz w:val="20"/>
          <w:szCs w:val="20"/>
          <w:lang w:val="lt-LT"/>
        </w:rPr>
        <w:t xml:space="preserve">Interpretavimo taisyklės ir apibrėžimai taikomi šiai Sutarčiai yra nustatyti </w:t>
      </w:r>
      <w:r w:rsidRPr="008238F1">
        <w:rPr>
          <w:color w:val="C00000"/>
          <w:sz w:val="20"/>
          <w:szCs w:val="20"/>
          <w:lang w:val="lt-LT"/>
        </w:rPr>
        <w:t>8 Priede (Apibrėžimai ir Interpretavimas)</w:t>
      </w:r>
      <w:r w:rsidRPr="008238F1">
        <w:rPr>
          <w:sz w:val="20"/>
          <w:szCs w:val="20"/>
          <w:lang w:val="lt-LT"/>
        </w:rPr>
        <w:t>, ir jie yra įtraukti remiantis šia Sutartimi.</w:t>
      </w:r>
    </w:p>
    <w:p w:rsidR="00684335" w:rsidRPr="008238F1" w:rsidRDefault="00684335" w:rsidP="00323D99">
      <w:pPr>
        <w:ind w:left="360"/>
        <w:rPr>
          <w:sz w:val="20"/>
          <w:szCs w:val="20"/>
          <w:lang w:val="lt-LT"/>
        </w:rPr>
      </w:pPr>
    </w:p>
    <w:p w:rsidR="00684335" w:rsidRPr="008238F1" w:rsidRDefault="00684335" w:rsidP="00323D99">
      <w:pPr>
        <w:pStyle w:val="ListParagraph"/>
        <w:numPr>
          <w:ilvl w:val="0"/>
          <w:numId w:val="1"/>
        </w:numPr>
        <w:rPr>
          <w:color w:val="C00000"/>
          <w:sz w:val="20"/>
          <w:szCs w:val="20"/>
          <w:lang w:val="lt-LT"/>
        </w:rPr>
      </w:pPr>
      <w:r w:rsidRPr="008238F1">
        <w:rPr>
          <w:color w:val="C00000"/>
          <w:sz w:val="20"/>
          <w:szCs w:val="20"/>
          <w:lang w:val="lt-LT"/>
        </w:rPr>
        <w:t>Organizavimo Teisių Mokestis</w:t>
      </w:r>
    </w:p>
    <w:p w:rsidR="00684335" w:rsidRPr="008238F1" w:rsidRDefault="00684335" w:rsidP="00323D99">
      <w:pPr>
        <w:ind w:left="360"/>
        <w:rPr>
          <w:sz w:val="20"/>
          <w:szCs w:val="20"/>
          <w:lang w:val="lt-LT"/>
        </w:rPr>
      </w:pPr>
    </w:p>
    <w:p w:rsidR="00684335" w:rsidRPr="008238F1" w:rsidRDefault="00684335" w:rsidP="00D6373D">
      <w:pPr>
        <w:pStyle w:val="ListParagraph"/>
        <w:numPr>
          <w:ilvl w:val="1"/>
          <w:numId w:val="1"/>
        </w:numPr>
        <w:rPr>
          <w:sz w:val="20"/>
          <w:szCs w:val="20"/>
          <w:lang w:val="lt-LT"/>
        </w:rPr>
      </w:pPr>
      <w:r w:rsidRPr="008238F1">
        <w:rPr>
          <w:color w:val="C00000"/>
          <w:sz w:val="20"/>
          <w:szCs w:val="20"/>
          <w:lang w:val="lt-LT"/>
        </w:rPr>
        <w:t>Organizavimo Teisių Mokestis</w:t>
      </w:r>
      <w:r w:rsidRPr="008238F1">
        <w:rPr>
          <w:sz w:val="20"/>
          <w:szCs w:val="20"/>
          <w:lang w:val="lt-LT"/>
        </w:rPr>
        <w:t>. Laiduotojas sumokės VOR Organizavimo Teisių Mokestį nustatytą 3 Punkte aukščiau (plius PVM, kur taikoma, pagal 10.2 Punktą žemiau), įformintomis lėšomis, neto nuo bet kokių atskaitymų, reikalavimų ieškovams, apmokestinimų, užlaikymų ar kitų imponuotų mokesčių susijusių su Laiduotojo Organizavimo Teisių Mokesčio mokėjimu, valiuta ir įmokomis nustatytomis 3 Punkte aukščiau, į tokią banko sąskaitą, kurią nurodys VOR.</w:t>
      </w:r>
    </w:p>
    <w:p w:rsidR="00684335" w:rsidRPr="008238F1" w:rsidRDefault="00684335" w:rsidP="00D6373D">
      <w:pPr>
        <w:pStyle w:val="ListParagraph"/>
        <w:numPr>
          <w:ilvl w:val="1"/>
          <w:numId w:val="1"/>
        </w:numPr>
        <w:rPr>
          <w:sz w:val="20"/>
          <w:szCs w:val="20"/>
          <w:lang w:val="lt-LT"/>
        </w:rPr>
      </w:pPr>
      <w:r w:rsidRPr="008238F1">
        <w:rPr>
          <w:sz w:val="20"/>
          <w:szCs w:val="20"/>
          <w:lang w:val="lt-LT"/>
        </w:rPr>
        <w:t xml:space="preserve"> </w:t>
      </w:r>
      <w:r w:rsidRPr="008238F1">
        <w:rPr>
          <w:color w:val="C00000"/>
          <w:sz w:val="20"/>
          <w:szCs w:val="20"/>
          <w:lang w:val="lt-LT"/>
        </w:rPr>
        <w:t>PVM</w:t>
      </w:r>
      <w:r w:rsidRPr="008238F1">
        <w:rPr>
          <w:sz w:val="20"/>
          <w:szCs w:val="20"/>
          <w:lang w:val="lt-LT"/>
        </w:rPr>
        <w:t>. Organizavimo Teisių Mokestis yra išreikštas be PVM (arba atitinkantis pardavimo mokestį), kuriam, jei taikoma, VOR išrašys sąskaitą-faktūrą, o Laiduotojas sumokės papildomai įstatymų numatyta tvarka ir suma tinkamu laiku.</w:t>
      </w:r>
    </w:p>
    <w:p w:rsidR="00684335" w:rsidRPr="008238F1" w:rsidRDefault="00684335" w:rsidP="00323D99">
      <w:pPr>
        <w:pStyle w:val="ListParagraph"/>
        <w:numPr>
          <w:ilvl w:val="1"/>
          <w:numId w:val="1"/>
        </w:numPr>
        <w:rPr>
          <w:sz w:val="20"/>
          <w:szCs w:val="20"/>
          <w:lang w:val="lt-LT"/>
        </w:rPr>
      </w:pPr>
      <w:r w:rsidRPr="008238F1">
        <w:rPr>
          <w:color w:val="C00000"/>
          <w:sz w:val="20"/>
          <w:szCs w:val="20"/>
          <w:lang w:val="lt-LT"/>
        </w:rPr>
        <w:t>Išskaičiuojamasis Mokestis</w:t>
      </w:r>
      <w:r w:rsidRPr="008238F1">
        <w:rPr>
          <w:sz w:val="20"/>
          <w:szCs w:val="20"/>
          <w:lang w:val="lt-LT"/>
        </w:rPr>
        <w:t>. Nepažeidžiant 10.1 Punkto, VOR suteiks (Laiduotojo sąskaita) pagrįstą pagalbą, kurios gali pagrįstai reikalauti Laiduotojas dėl bet kokio išskaičiuojamojo mokesčio, atskaitymo įstatymų, atgavimo.</w:t>
      </w:r>
    </w:p>
    <w:p w:rsidR="00684335" w:rsidRPr="008238F1" w:rsidRDefault="00684335" w:rsidP="0092466C">
      <w:pPr>
        <w:pStyle w:val="ListParagraph"/>
        <w:numPr>
          <w:ilvl w:val="1"/>
          <w:numId w:val="1"/>
        </w:numPr>
        <w:ind w:left="360"/>
        <w:rPr>
          <w:sz w:val="20"/>
          <w:szCs w:val="20"/>
          <w:lang w:val="lt-LT"/>
        </w:rPr>
      </w:pPr>
      <w:r w:rsidRPr="008238F1">
        <w:rPr>
          <w:color w:val="C00000"/>
          <w:sz w:val="20"/>
          <w:szCs w:val="20"/>
          <w:lang w:val="lt-LT"/>
        </w:rPr>
        <w:t>Sąskaitų išrašymas</w:t>
      </w:r>
      <w:r w:rsidRPr="008238F1">
        <w:rPr>
          <w:sz w:val="20"/>
          <w:szCs w:val="20"/>
          <w:lang w:val="lt-LT"/>
        </w:rPr>
        <w:t xml:space="preserve">. Išskyrus bet kokį mokėjimą priklausantį pasirašius šią Sutartį, kuriam VOR išrašys sąskaitą šios Sutarties data, VOR pateiks sąskaitą dėl visų vėlesnių mokėjimų mažiausiai prieš 3 dienas iki mokėjimo atlikimo datos.  </w:t>
      </w:r>
    </w:p>
    <w:p w:rsidR="00684335" w:rsidRPr="008238F1" w:rsidRDefault="00684335" w:rsidP="00D6373D">
      <w:pPr>
        <w:pStyle w:val="ListParagraph"/>
        <w:ind w:left="360"/>
        <w:rPr>
          <w:sz w:val="20"/>
          <w:szCs w:val="20"/>
          <w:lang w:val="lt-LT"/>
        </w:rPr>
      </w:pPr>
    </w:p>
    <w:p w:rsidR="00684335" w:rsidRPr="008238F1" w:rsidRDefault="00684335" w:rsidP="0092466C">
      <w:pPr>
        <w:pStyle w:val="ListParagraph"/>
        <w:numPr>
          <w:ilvl w:val="0"/>
          <w:numId w:val="1"/>
        </w:numPr>
        <w:rPr>
          <w:color w:val="C00000"/>
          <w:sz w:val="20"/>
          <w:szCs w:val="20"/>
          <w:lang w:val="lt-LT"/>
        </w:rPr>
      </w:pPr>
      <w:r w:rsidRPr="008238F1">
        <w:rPr>
          <w:color w:val="C00000"/>
          <w:sz w:val="20"/>
          <w:szCs w:val="20"/>
          <w:lang w:val="lt-LT"/>
        </w:rPr>
        <w:t>Garantijos</w:t>
      </w:r>
    </w:p>
    <w:p w:rsidR="00684335" w:rsidRPr="008238F1" w:rsidRDefault="00684335" w:rsidP="0092466C">
      <w:pPr>
        <w:ind w:left="360"/>
        <w:rPr>
          <w:sz w:val="20"/>
          <w:szCs w:val="20"/>
          <w:lang w:val="lt-LT"/>
        </w:rPr>
      </w:pPr>
    </w:p>
    <w:p w:rsidR="00684335" w:rsidRPr="008238F1" w:rsidRDefault="00684335" w:rsidP="00FF6059">
      <w:pPr>
        <w:pStyle w:val="ListParagraph"/>
        <w:numPr>
          <w:ilvl w:val="1"/>
          <w:numId w:val="1"/>
        </w:numPr>
        <w:rPr>
          <w:sz w:val="20"/>
          <w:szCs w:val="20"/>
          <w:lang w:val="lt-LT"/>
        </w:rPr>
      </w:pPr>
      <w:r w:rsidRPr="008238F1">
        <w:rPr>
          <w:sz w:val="20"/>
          <w:szCs w:val="20"/>
          <w:lang w:val="lt-LT"/>
        </w:rPr>
        <w:t>Laiduotojas neatšaukiamai ir besąlygiškai garantuoja VOR, kad visais atžvilgiais Organizavimo Partneris (arba bet kokia trečioji šalis ar šalys, kurioms Organizavimo Partneris (ar jo pasekėjas) paskirs ar perleis bet kurias savo teises, privilegijas ar įsipareigojimus pagal šios Sutarties sąlygas) atliks visus Organizavimo Partnerio sutartinius įsipareigojimus, nesvarbu, ar tai būtų finansiniai, susiję su atlikimu, ar kiti įsipareigojimai („</w:t>
      </w:r>
      <w:r w:rsidRPr="008238F1">
        <w:rPr>
          <w:color w:val="C00000"/>
          <w:sz w:val="20"/>
          <w:szCs w:val="20"/>
          <w:lang w:val="lt-LT"/>
        </w:rPr>
        <w:t>Garantuoti Įsipareigojimai</w:t>
      </w:r>
      <w:r w:rsidRPr="008238F1">
        <w:rPr>
          <w:sz w:val="20"/>
          <w:szCs w:val="20"/>
          <w:lang w:val="lt-LT"/>
        </w:rPr>
        <w:t>“).</w:t>
      </w:r>
    </w:p>
    <w:p w:rsidR="00684335" w:rsidRPr="008238F1" w:rsidRDefault="00684335" w:rsidP="00FF6059">
      <w:pPr>
        <w:pStyle w:val="ListParagraph"/>
        <w:numPr>
          <w:ilvl w:val="1"/>
          <w:numId w:val="1"/>
        </w:numPr>
        <w:rPr>
          <w:sz w:val="20"/>
          <w:szCs w:val="20"/>
          <w:lang w:val="lt-LT"/>
        </w:rPr>
      </w:pPr>
      <w:r w:rsidRPr="008238F1">
        <w:rPr>
          <w:sz w:val="20"/>
          <w:szCs w:val="20"/>
          <w:lang w:val="lt-LT"/>
        </w:rPr>
        <w:t>Laiduotojas įsipareigoja VOR, kad bet kokiu atveju, jei Organizavimo Partneris:</w:t>
      </w:r>
    </w:p>
    <w:p w:rsidR="00684335" w:rsidRPr="008238F1" w:rsidRDefault="00684335" w:rsidP="00974598">
      <w:pPr>
        <w:pStyle w:val="ListParagraph"/>
        <w:numPr>
          <w:ilvl w:val="2"/>
          <w:numId w:val="1"/>
        </w:numPr>
        <w:rPr>
          <w:sz w:val="20"/>
          <w:szCs w:val="20"/>
          <w:lang w:val="lt-LT"/>
        </w:rPr>
      </w:pPr>
      <w:r w:rsidRPr="008238F1">
        <w:rPr>
          <w:sz w:val="20"/>
          <w:szCs w:val="20"/>
          <w:lang w:val="lt-LT"/>
        </w:rPr>
        <w:t>Materialiai ar nuolatos laužys bet kurią šios Sutarties sąlygą; ir/arba</w:t>
      </w:r>
    </w:p>
    <w:p w:rsidR="00684335" w:rsidRPr="008238F1" w:rsidRDefault="00684335" w:rsidP="00974598">
      <w:pPr>
        <w:pStyle w:val="ListParagraph"/>
        <w:numPr>
          <w:ilvl w:val="2"/>
          <w:numId w:val="1"/>
        </w:numPr>
        <w:rPr>
          <w:sz w:val="20"/>
          <w:szCs w:val="20"/>
          <w:lang w:val="lt-LT"/>
        </w:rPr>
      </w:pPr>
      <w:r w:rsidRPr="008238F1">
        <w:rPr>
          <w:sz w:val="20"/>
          <w:szCs w:val="20"/>
          <w:lang w:val="lt-LT"/>
        </w:rPr>
        <w:t>Nebegalės mokėti savo skolų kai jas reikės mokėti, taps ar bus laikomas nemokus, pateiks pareiškimą dėl bet kokios reorganizacijos, susitarimo, kompromisinio susitarimo ar kitų teisių gynimo priemonių, arba imsis bet kokių panašaus ketinimo veiksmų pagal bet kokį įstatymą dėl nemokumo ar skolininkų atleidimo, arba pateiks perdavimo raštą kreditorių, ar panašiai, naudai, arba jam bus paskirtas gavėjas, vadovas, administratorius, administracinis gavėjas ar panašus pareigūnas dėl viso ar dalies jo turto ar verslo, arba jo išformavimui ar likvidavimui yra orderis ar nutarimas (kitas negu mokaus susivienijimo ar rekonstrukcijos tikslas), arba pradės likvidavimą, nesvarbu privalomą ar savanorišką, arba grasins padaryti bet kurį aukščiau minėtą,</w:t>
      </w:r>
    </w:p>
    <w:p w:rsidR="00684335" w:rsidRPr="008238F1" w:rsidRDefault="00684335" w:rsidP="00FF6059">
      <w:pPr>
        <w:ind w:left="720"/>
        <w:rPr>
          <w:sz w:val="20"/>
          <w:szCs w:val="20"/>
          <w:lang w:val="lt-LT"/>
        </w:rPr>
      </w:pPr>
      <w:r w:rsidRPr="008238F1">
        <w:rPr>
          <w:sz w:val="20"/>
          <w:szCs w:val="20"/>
          <w:lang w:val="lt-LT"/>
        </w:rPr>
        <w:t>Laiduotojas nedelsiant vykdys Garantinius Įsipareigojimus Organizavimo Partnerio vardu, kadangi Organizavimo Partneris jų neatlieka ir dėl to tokie Garantiniai Įsipareigojimai paskiriami Laiduotojui.</w:t>
      </w:r>
    </w:p>
    <w:p w:rsidR="00684335" w:rsidRPr="008238F1" w:rsidRDefault="00684335" w:rsidP="00FB6583">
      <w:pPr>
        <w:pStyle w:val="ListParagraph"/>
        <w:numPr>
          <w:ilvl w:val="1"/>
          <w:numId w:val="1"/>
        </w:numPr>
        <w:rPr>
          <w:sz w:val="20"/>
          <w:szCs w:val="20"/>
          <w:lang w:val="lt-LT"/>
        </w:rPr>
      </w:pPr>
      <w:r w:rsidRPr="008238F1">
        <w:rPr>
          <w:sz w:val="20"/>
          <w:szCs w:val="20"/>
          <w:lang w:val="lt-LT"/>
        </w:rPr>
        <w:t xml:space="preserve">Be to, jei Organizavimo Partneris nesilaikys Pagrindinės Gairės (žiūrėti 7.11 Pastraipą </w:t>
      </w:r>
      <w:r w:rsidRPr="008238F1">
        <w:rPr>
          <w:color w:val="C00000"/>
          <w:sz w:val="20"/>
          <w:szCs w:val="20"/>
          <w:lang w:val="lt-LT"/>
        </w:rPr>
        <w:t>2 Priede (Vykdymo Vadovas)</w:t>
      </w:r>
      <w:r w:rsidRPr="008238F1">
        <w:rPr>
          <w:sz w:val="20"/>
          <w:szCs w:val="20"/>
          <w:lang w:val="lt-LT"/>
        </w:rPr>
        <w:t>, ar kitaip privers VOR manyti, kad Organizavimo Partneris nesilaikys vieno ar kelių savo materialių įsipareigojimų nustatytų šioje Sutartyje, VOR turės teisę reikalauti Laiduotojo atlikti bet kurį arba visus Garantinius Įsipareigojimus Organizavimo Partnerio vardu ir, kad tokie Garantiniai Įsipareigojimai būtų paskirti Laiduotojui. Laiduotojas įsipareigoja sutikti su bet kokiu VOR prašymu pagal šį 11.3 Punktą nedelsiant.</w:t>
      </w:r>
    </w:p>
    <w:p w:rsidR="00684335" w:rsidRPr="008238F1" w:rsidRDefault="00684335" w:rsidP="002D34D5">
      <w:pPr>
        <w:pStyle w:val="ListParagraph"/>
        <w:numPr>
          <w:ilvl w:val="1"/>
          <w:numId w:val="1"/>
        </w:numPr>
        <w:rPr>
          <w:sz w:val="20"/>
          <w:szCs w:val="20"/>
          <w:lang w:val="lt-LT"/>
        </w:rPr>
      </w:pPr>
      <w:r w:rsidRPr="008238F1">
        <w:rPr>
          <w:sz w:val="20"/>
          <w:szCs w:val="20"/>
          <w:lang w:val="lt-LT"/>
        </w:rPr>
        <w:t>Esant bet kokiam paskyrimui pagal 11.2 ar 11.3 Punktą aukščiau, paskirti Garantiniai Įsipareigojimai nuo to momento taps pirminiais Laiduotojo įsipareigojimais įvykdomais VOR tiesiogiai prieš Laiduotoją. Laiduotojas, kur pagrįstai reikalauja VOR, paskirs tinkamą trečiąją šalį (raštu patvirtintą VOR, toks patvirtinimas negali būti nepagrįstai užlaikomas ar vėlinamas) atlikti kai kuriuos ar visus Garantinius Įsipareigojimus jo vardu, pagal terminus ir sąlygas nustatytas šioje Sutartyje.</w:t>
      </w:r>
    </w:p>
    <w:p w:rsidR="00684335" w:rsidRPr="008238F1" w:rsidRDefault="00684335" w:rsidP="008238F1">
      <w:pPr>
        <w:pStyle w:val="ListParagraph"/>
        <w:numPr>
          <w:ilvl w:val="1"/>
          <w:numId w:val="1"/>
        </w:numPr>
        <w:rPr>
          <w:sz w:val="20"/>
          <w:szCs w:val="20"/>
          <w:lang w:val="lt-LT"/>
        </w:rPr>
      </w:pPr>
      <w:r w:rsidRPr="008238F1">
        <w:rPr>
          <w:sz w:val="20"/>
          <w:szCs w:val="20"/>
          <w:lang w:val="lt-LT"/>
        </w:rPr>
        <w:t xml:space="preserve">Šio 11 Punkto nuostatos neapriboja jokių kitų teisių ar priemonių, kurias VOR gali turėti, ir jos neatleis </w:t>
      </w:r>
      <w:r>
        <w:rPr>
          <w:sz w:val="20"/>
          <w:szCs w:val="20"/>
          <w:lang w:val="lt-LT"/>
        </w:rPr>
        <w:t>Organizavimo</w:t>
      </w:r>
      <w:r w:rsidRPr="008238F1">
        <w:rPr>
          <w:sz w:val="20"/>
          <w:szCs w:val="20"/>
          <w:lang w:val="lt-LT"/>
        </w:rPr>
        <w:t xml:space="preserve"> Partnerio ar Laiduotojo nuo bet kokių jų atitinkamų įsipareigojimų pagal šią Sutartį.</w:t>
      </w:r>
    </w:p>
    <w:p w:rsidR="00684335" w:rsidRPr="008238F1" w:rsidRDefault="00684335" w:rsidP="006811DC">
      <w:pPr>
        <w:ind w:left="360"/>
        <w:rPr>
          <w:sz w:val="20"/>
          <w:szCs w:val="20"/>
          <w:lang w:val="lt-LT"/>
        </w:rPr>
      </w:pPr>
    </w:p>
    <w:p w:rsidR="00684335" w:rsidRPr="008238F1" w:rsidRDefault="00684335" w:rsidP="006811DC">
      <w:pPr>
        <w:pStyle w:val="ListParagraph"/>
        <w:numPr>
          <w:ilvl w:val="0"/>
          <w:numId w:val="1"/>
        </w:numPr>
        <w:rPr>
          <w:color w:val="C00000"/>
          <w:sz w:val="20"/>
          <w:szCs w:val="20"/>
          <w:lang w:val="lt-LT"/>
        </w:rPr>
      </w:pPr>
      <w:r w:rsidRPr="008238F1">
        <w:rPr>
          <w:color w:val="C00000"/>
          <w:sz w:val="20"/>
          <w:szCs w:val="20"/>
          <w:lang w:val="lt-LT"/>
        </w:rPr>
        <w:t>Naudojamas Biudžetas</w:t>
      </w:r>
    </w:p>
    <w:p w:rsidR="00684335" w:rsidRPr="008238F1" w:rsidRDefault="00684335" w:rsidP="006811DC">
      <w:pPr>
        <w:pStyle w:val="ListParagraph"/>
        <w:rPr>
          <w:color w:val="C00000"/>
          <w:sz w:val="20"/>
          <w:szCs w:val="20"/>
          <w:lang w:val="lt-LT"/>
        </w:rPr>
      </w:pPr>
    </w:p>
    <w:p w:rsidR="00684335" w:rsidRPr="008238F1" w:rsidRDefault="00684335" w:rsidP="00FB6583">
      <w:pPr>
        <w:pStyle w:val="ListParagraph"/>
        <w:rPr>
          <w:sz w:val="20"/>
          <w:szCs w:val="20"/>
          <w:lang w:val="lt-LT"/>
        </w:rPr>
      </w:pPr>
      <w:r w:rsidRPr="008238F1">
        <w:rPr>
          <w:sz w:val="20"/>
          <w:szCs w:val="20"/>
          <w:lang w:val="lt-LT"/>
        </w:rPr>
        <w:t>Parengtasis Organizavimo Partnerio Naudojamas Biudžetas, susijęs su kiekvienu Renginiu yra pridėtas Priede C. Organizavimo Partneris šiuo įsipareigoja VOR, kad Organizavimo Partneris neišleis mažiau, nei bendra Naudojamo Biudžeto suma, susijusi su jo reikalavimais nustatytais šioje Sutartyje ir/arba Renginio reklamavimu, nebent VOR raštu aiškiai pritaria (vien savo nuožiūra). Tuo atveju, jei būtų biudžeto perteklius (pajamų sumos padidėjimas arba išlaidų sumažėjimas suplanuotame Naudojamame Biudžete), Organizavimo Partneris pasitars su VOR dėl to, kaip tokį perteklių paskirstyti.</w:t>
      </w:r>
    </w:p>
    <w:p w:rsidR="00684335" w:rsidRPr="008238F1" w:rsidRDefault="00684335" w:rsidP="00FB6583">
      <w:pPr>
        <w:pStyle w:val="ListParagraph"/>
        <w:rPr>
          <w:sz w:val="20"/>
          <w:szCs w:val="20"/>
          <w:lang w:val="lt-LT"/>
        </w:rPr>
      </w:pPr>
    </w:p>
    <w:p w:rsidR="00684335" w:rsidRPr="008238F1" w:rsidRDefault="00684335" w:rsidP="00743303">
      <w:pPr>
        <w:pStyle w:val="ListParagraph"/>
        <w:numPr>
          <w:ilvl w:val="0"/>
          <w:numId w:val="1"/>
        </w:numPr>
        <w:rPr>
          <w:color w:val="C00000"/>
          <w:sz w:val="20"/>
          <w:szCs w:val="20"/>
          <w:lang w:val="lt-LT"/>
        </w:rPr>
      </w:pPr>
      <w:r w:rsidRPr="008238F1">
        <w:rPr>
          <w:color w:val="C00000"/>
          <w:sz w:val="20"/>
          <w:szCs w:val="20"/>
          <w:lang w:val="lt-LT"/>
        </w:rPr>
        <w:t>Išlygos</w:t>
      </w:r>
    </w:p>
    <w:p w:rsidR="00684335" w:rsidRPr="008238F1" w:rsidRDefault="00684335" w:rsidP="00743303">
      <w:pPr>
        <w:ind w:left="360"/>
        <w:rPr>
          <w:sz w:val="20"/>
          <w:szCs w:val="20"/>
          <w:lang w:val="lt-LT"/>
        </w:rPr>
      </w:pPr>
    </w:p>
    <w:p w:rsidR="00684335" w:rsidRPr="008238F1" w:rsidRDefault="00684335" w:rsidP="002D34D5">
      <w:pPr>
        <w:pStyle w:val="ListParagraph"/>
        <w:numPr>
          <w:ilvl w:val="1"/>
          <w:numId w:val="1"/>
        </w:numPr>
        <w:rPr>
          <w:sz w:val="20"/>
          <w:szCs w:val="20"/>
          <w:lang w:val="lt-LT"/>
        </w:rPr>
      </w:pPr>
      <w:r w:rsidRPr="008238F1">
        <w:rPr>
          <w:sz w:val="20"/>
          <w:szCs w:val="20"/>
          <w:lang w:val="lt-LT"/>
        </w:rPr>
        <w:t>Organizavimo Partneris užtikrina ir pareiškia VOR, kad visa informacija, kuri jo buvo pateikta su savo kainos pasiūlymu, Vieta ir Miestu yra teisinga ir neklaidinanti, ir kad:</w:t>
      </w:r>
    </w:p>
    <w:p w:rsidR="00684335" w:rsidRPr="008238F1" w:rsidRDefault="00684335" w:rsidP="002F61FC">
      <w:pPr>
        <w:pStyle w:val="ListParagraph"/>
        <w:numPr>
          <w:ilvl w:val="2"/>
          <w:numId w:val="1"/>
        </w:numPr>
        <w:rPr>
          <w:sz w:val="20"/>
          <w:szCs w:val="20"/>
          <w:lang w:val="lt-LT"/>
        </w:rPr>
      </w:pPr>
      <w:r w:rsidRPr="008238F1">
        <w:rPr>
          <w:sz w:val="20"/>
          <w:szCs w:val="20"/>
          <w:lang w:val="lt-LT"/>
        </w:rPr>
        <w:t>Visos Jachtos galės įplaukti ir išplaukti iš Renginio Vietos, valčių prieplaukos Parodų Zonoje ir Komandų Zonose visu materialiu laiku per visą laikotarpį nuo Atvykimų iki Išvykimų;</w:t>
      </w:r>
    </w:p>
    <w:p w:rsidR="00684335" w:rsidRPr="008238F1" w:rsidRDefault="00684335" w:rsidP="002F61FC">
      <w:pPr>
        <w:pStyle w:val="ListParagraph"/>
        <w:numPr>
          <w:ilvl w:val="2"/>
          <w:numId w:val="1"/>
        </w:numPr>
        <w:rPr>
          <w:sz w:val="20"/>
          <w:szCs w:val="20"/>
          <w:lang w:val="lt-LT"/>
        </w:rPr>
      </w:pPr>
      <w:r w:rsidRPr="008238F1">
        <w:rPr>
          <w:sz w:val="20"/>
          <w:szCs w:val="20"/>
          <w:lang w:val="lt-LT"/>
        </w:rPr>
        <w:t>Yra ir bus per visą Renginio laikotarpį 6 metrų minimalus vandens gylis visomis potvynio būsenomis ir visomis jūros būsenomis visose Varžybų Zonose;</w:t>
      </w:r>
    </w:p>
    <w:p w:rsidR="00684335" w:rsidRPr="008238F1" w:rsidRDefault="00684335" w:rsidP="00841A09">
      <w:pPr>
        <w:pStyle w:val="ListParagraph"/>
        <w:numPr>
          <w:ilvl w:val="2"/>
          <w:numId w:val="1"/>
        </w:numPr>
        <w:rPr>
          <w:sz w:val="20"/>
          <w:szCs w:val="20"/>
          <w:lang w:val="lt-LT"/>
        </w:rPr>
      </w:pPr>
      <w:r w:rsidRPr="008238F1">
        <w:rPr>
          <w:sz w:val="20"/>
          <w:szCs w:val="20"/>
          <w:lang w:val="lt-LT"/>
        </w:rPr>
        <w:t>Yra ir bus viso Renginio metu 5.5 metrų minimalus vandens gylis ir 35 metrų oro tarpas visomis potvynio būsenomis ir visomis jūros  būsenomis nuo atviros jūros ar uosto iki valčių prieplaukos Parodų Zonoje, tarp Parodų Zonos ir Komandų Zonos ir visoje Komandų Zonoje; ir</w:t>
      </w:r>
    </w:p>
    <w:p w:rsidR="00684335" w:rsidRPr="008238F1" w:rsidRDefault="00684335" w:rsidP="008238F1">
      <w:pPr>
        <w:pStyle w:val="ListParagraph"/>
        <w:numPr>
          <w:ilvl w:val="2"/>
          <w:numId w:val="1"/>
        </w:numPr>
        <w:rPr>
          <w:sz w:val="20"/>
          <w:szCs w:val="20"/>
          <w:lang w:val="lt-LT"/>
        </w:rPr>
      </w:pPr>
      <w:r w:rsidRPr="008238F1">
        <w:rPr>
          <w:sz w:val="20"/>
          <w:szCs w:val="20"/>
          <w:lang w:val="lt-LT"/>
        </w:rPr>
        <w:t xml:space="preserve">Varžybų  Miestelio vietos (įskaitant Zonas Ant Vandens), nurodytos </w:t>
      </w:r>
      <w:r>
        <w:rPr>
          <w:sz w:val="20"/>
          <w:szCs w:val="20"/>
          <w:lang w:val="lt-LT"/>
        </w:rPr>
        <w:t>Organizavimo</w:t>
      </w:r>
      <w:r w:rsidRPr="008238F1">
        <w:rPr>
          <w:sz w:val="20"/>
          <w:szCs w:val="20"/>
          <w:lang w:val="lt-LT"/>
        </w:rPr>
        <w:t xml:space="preserve"> Partnerio žemėlapyje ar plane pridėtame Priede A, bus tokių zonų vietos Renginiui.</w:t>
      </w:r>
    </w:p>
    <w:p w:rsidR="00684335" w:rsidRPr="008238F1" w:rsidRDefault="00684335" w:rsidP="00EA463D">
      <w:pPr>
        <w:ind w:left="720"/>
        <w:rPr>
          <w:sz w:val="20"/>
          <w:szCs w:val="20"/>
          <w:lang w:val="lt-LT"/>
        </w:rPr>
      </w:pPr>
      <w:r w:rsidRPr="008238F1">
        <w:rPr>
          <w:sz w:val="20"/>
          <w:szCs w:val="20"/>
          <w:lang w:val="lt-LT"/>
        </w:rPr>
        <w:t>bet kuriuo atveju, nebent bus pasiūlytas alternatyvus sprendimas ir VOR jam pritars pagal 4 Punktą aukščiau.</w:t>
      </w:r>
    </w:p>
    <w:p w:rsidR="00684335" w:rsidRPr="008238F1" w:rsidRDefault="00684335" w:rsidP="00EA463D">
      <w:pPr>
        <w:rPr>
          <w:sz w:val="20"/>
          <w:szCs w:val="20"/>
          <w:lang w:val="lt-LT"/>
        </w:rPr>
      </w:pPr>
    </w:p>
    <w:p w:rsidR="00684335" w:rsidRPr="008238F1" w:rsidRDefault="00684335" w:rsidP="00EA463D">
      <w:pPr>
        <w:pStyle w:val="ListParagraph"/>
        <w:numPr>
          <w:ilvl w:val="1"/>
          <w:numId w:val="1"/>
        </w:numPr>
        <w:rPr>
          <w:sz w:val="20"/>
          <w:szCs w:val="20"/>
          <w:lang w:val="lt-LT"/>
        </w:rPr>
      </w:pPr>
      <w:r w:rsidRPr="008238F1">
        <w:rPr>
          <w:sz w:val="20"/>
          <w:szCs w:val="20"/>
          <w:lang w:val="lt-LT"/>
        </w:rPr>
        <w:t xml:space="preserve">Kad būtų išvengta abejonių, 13.1 Punkte esanti išlyga yra pateikta prie garantijų, nurodytų </w:t>
      </w:r>
      <w:r w:rsidRPr="008238F1">
        <w:rPr>
          <w:color w:val="C00000"/>
          <w:sz w:val="20"/>
          <w:szCs w:val="20"/>
          <w:lang w:val="lt-LT"/>
        </w:rPr>
        <w:t>1 Priede (Standartiniai Teisiniai Terminai).</w:t>
      </w:r>
    </w:p>
    <w:p w:rsidR="00684335" w:rsidRPr="008238F1" w:rsidRDefault="00684335" w:rsidP="006C0B6C">
      <w:pPr>
        <w:ind w:left="360"/>
        <w:rPr>
          <w:sz w:val="20"/>
          <w:szCs w:val="20"/>
          <w:lang w:val="lt-LT"/>
        </w:rPr>
      </w:pPr>
    </w:p>
    <w:p w:rsidR="00684335" w:rsidRPr="008238F1" w:rsidRDefault="00684335" w:rsidP="006C0B6C">
      <w:pPr>
        <w:pStyle w:val="ListParagraph"/>
        <w:numPr>
          <w:ilvl w:val="0"/>
          <w:numId w:val="1"/>
        </w:numPr>
        <w:rPr>
          <w:sz w:val="20"/>
          <w:szCs w:val="20"/>
          <w:lang w:val="lt-LT"/>
        </w:rPr>
      </w:pPr>
      <w:r w:rsidRPr="008238F1">
        <w:rPr>
          <w:sz w:val="20"/>
          <w:szCs w:val="20"/>
          <w:lang w:val="lt-LT"/>
        </w:rPr>
        <w:t>Grąžinamas Užstatas</w:t>
      </w:r>
    </w:p>
    <w:p w:rsidR="00684335" w:rsidRPr="008238F1" w:rsidRDefault="00684335" w:rsidP="006C0B6C">
      <w:pPr>
        <w:ind w:left="360"/>
        <w:rPr>
          <w:sz w:val="20"/>
          <w:szCs w:val="20"/>
          <w:lang w:val="lt-LT"/>
        </w:rPr>
      </w:pPr>
    </w:p>
    <w:p w:rsidR="00684335" w:rsidRPr="008238F1" w:rsidRDefault="00684335" w:rsidP="00442270">
      <w:pPr>
        <w:pStyle w:val="ListParagraph"/>
        <w:numPr>
          <w:ilvl w:val="1"/>
          <w:numId w:val="1"/>
        </w:numPr>
        <w:rPr>
          <w:sz w:val="20"/>
          <w:szCs w:val="20"/>
          <w:lang w:val="lt-LT"/>
        </w:rPr>
      </w:pPr>
      <w:r w:rsidRPr="008238F1">
        <w:rPr>
          <w:sz w:val="20"/>
          <w:szCs w:val="20"/>
          <w:lang w:val="lt-LT"/>
        </w:rPr>
        <w:t>Laiduotojas, ne vėliau nei šios Sutarties datą, deponuos vieno šimto Eurų (100,000 Eurų) sumą už Renginį („Grąžinamas Užstatas“) į banko sąskaitą, kurią atidarys VOR ir paskirs šiam tikslui, kurio duomenis VOR perduos Laiduotojui, šiomis sąlygomis:</w:t>
      </w:r>
    </w:p>
    <w:p w:rsidR="00684335" w:rsidRPr="008238F1" w:rsidRDefault="00684335" w:rsidP="00FB6583">
      <w:pPr>
        <w:pStyle w:val="ListParagraph"/>
        <w:numPr>
          <w:ilvl w:val="2"/>
          <w:numId w:val="1"/>
        </w:numPr>
        <w:rPr>
          <w:sz w:val="20"/>
          <w:szCs w:val="20"/>
          <w:lang w:val="lt-LT"/>
        </w:rPr>
      </w:pPr>
      <w:r w:rsidRPr="008238F1">
        <w:rPr>
          <w:sz w:val="20"/>
          <w:szCs w:val="20"/>
          <w:lang w:val="lt-LT"/>
        </w:rPr>
        <w:t>Laiduotojas neturės teisės į bet kokį Grąžinamo Užstato grąžinimą bet kuriuo metu (ar bet kokią likusią Grąžinamo Užstato dalį, kaip gali būti), kol visi Organizavimo Partnerio ir Laiduotojo įsipareigojimai pagal šią Sutartį nebus įvykdyti ir kol nebus išspręsti bet kokie ginčai tarp šalių, susiję su Sutarties objektu. Ši nuostata galios ir po Sutarties galiojimo termino baigties.</w:t>
      </w:r>
    </w:p>
    <w:p w:rsidR="00684335" w:rsidRPr="008238F1" w:rsidRDefault="00684335" w:rsidP="006C0B6C">
      <w:pPr>
        <w:pStyle w:val="ListParagraph"/>
        <w:numPr>
          <w:ilvl w:val="2"/>
          <w:numId w:val="1"/>
        </w:numPr>
        <w:rPr>
          <w:sz w:val="20"/>
          <w:szCs w:val="20"/>
          <w:lang w:val="lt-LT"/>
        </w:rPr>
      </w:pPr>
      <w:r w:rsidRPr="008238F1">
        <w:rPr>
          <w:sz w:val="20"/>
          <w:szCs w:val="20"/>
          <w:lang w:val="lt-LT"/>
        </w:rPr>
        <w:t>VOR bus vienintelis sąskaitos pasirašiusysis, įgaliotas pagal šio 14 Punkto sąlygas, galintis paimti visą ar bet kokią dalį Grąžinamo Užstato;</w:t>
      </w:r>
    </w:p>
    <w:p w:rsidR="00684335" w:rsidRPr="008238F1" w:rsidRDefault="00684335" w:rsidP="00FB6583">
      <w:pPr>
        <w:pStyle w:val="ListParagraph"/>
        <w:numPr>
          <w:ilvl w:val="2"/>
          <w:numId w:val="1"/>
        </w:numPr>
        <w:rPr>
          <w:sz w:val="20"/>
          <w:szCs w:val="20"/>
          <w:lang w:val="lt-LT"/>
        </w:rPr>
      </w:pPr>
      <w:r w:rsidRPr="008238F1">
        <w:rPr>
          <w:sz w:val="20"/>
          <w:szCs w:val="20"/>
          <w:lang w:val="lt-LT"/>
        </w:rPr>
        <w:t>VOR gali paimti visą ar dalį Grąžinamo Užstato, nurodyto 14.1 Punkte, pateikęs Laiduotojui įspėjimą, jeigu Organizavimo Partneris ir/arba Laiduotojas nevykdo bet kurių savo įsipareigojimų pagal šią Sutartį, su sąlyga, kad:</w:t>
      </w:r>
    </w:p>
    <w:p w:rsidR="00684335" w:rsidRPr="008238F1" w:rsidRDefault="00684335" w:rsidP="007B5093">
      <w:pPr>
        <w:ind w:left="1080"/>
        <w:rPr>
          <w:sz w:val="20"/>
          <w:szCs w:val="20"/>
          <w:lang w:val="lt-LT"/>
        </w:rPr>
      </w:pPr>
    </w:p>
    <w:p w:rsidR="00684335" w:rsidRPr="008238F1" w:rsidRDefault="00684335" w:rsidP="007B5093">
      <w:pPr>
        <w:ind w:left="1080"/>
        <w:rPr>
          <w:sz w:val="20"/>
          <w:szCs w:val="20"/>
          <w:lang w:val="lt-LT"/>
        </w:rPr>
      </w:pPr>
    </w:p>
    <w:p w:rsidR="00684335" w:rsidRPr="008238F1" w:rsidRDefault="00684335" w:rsidP="00FB6583">
      <w:pPr>
        <w:pStyle w:val="ListParagraph"/>
        <w:numPr>
          <w:ilvl w:val="0"/>
          <w:numId w:val="2"/>
        </w:numPr>
        <w:rPr>
          <w:sz w:val="20"/>
          <w:szCs w:val="20"/>
          <w:lang w:val="lt-LT"/>
        </w:rPr>
      </w:pPr>
      <w:r w:rsidRPr="008238F1">
        <w:rPr>
          <w:sz w:val="20"/>
          <w:szCs w:val="20"/>
          <w:lang w:val="lt-LT"/>
        </w:rPr>
        <w:t>Atitinkamai Šaliai pirmiausiai bus suteiktas protingas terminas, nustatytas VOR, kad ištaisytų tai, ko nepadarė (nepažeidžiant kitų VOR teisių ir priemonių);</w:t>
      </w:r>
    </w:p>
    <w:p w:rsidR="00684335" w:rsidRPr="008238F1" w:rsidRDefault="00684335" w:rsidP="00FB6583">
      <w:pPr>
        <w:pStyle w:val="ListParagraph"/>
        <w:numPr>
          <w:ilvl w:val="0"/>
          <w:numId w:val="2"/>
        </w:numPr>
        <w:rPr>
          <w:sz w:val="20"/>
          <w:szCs w:val="20"/>
          <w:lang w:val="lt-LT"/>
        </w:rPr>
      </w:pPr>
      <w:r w:rsidRPr="008238F1">
        <w:rPr>
          <w:sz w:val="20"/>
          <w:szCs w:val="20"/>
          <w:lang w:val="lt-LT"/>
        </w:rPr>
        <w:t>Kur Organizavimo Partneriui nepavyksta ištaisyti įsipareigojimo pateikti produktą, paslaugą ar pristatymą ir kur VOR gali gauti ir pasirūpinti alternatyviu produktu, paslauga ar pristatymu, patenkinančiu VOR ir pagal bet kokias specifikacijas sutartas Šalių, VOR pirmiausiai ieškos tokios alternatyvos, o Organizavimo Partneris turės tiesiogiai sumokėti trečios šalies tiekėjui;</w:t>
      </w:r>
    </w:p>
    <w:p w:rsidR="00684335" w:rsidRPr="008238F1" w:rsidRDefault="00684335" w:rsidP="00FB6583">
      <w:pPr>
        <w:pStyle w:val="ListParagraph"/>
        <w:numPr>
          <w:ilvl w:val="0"/>
          <w:numId w:val="2"/>
        </w:numPr>
        <w:rPr>
          <w:sz w:val="20"/>
          <w:szCs w:val="20"/>
          <w:lang w:val="lt-LT"/>
        </w:rPr>
      </w:pPr>
      <w:r w:rsidRPr="008238F1">
        <w:rPr>
          <w:sz w:val="20"/>
          <w:szCs w:val="20"/>
          <w:lang w:val="lt-LT"/>
        </w:rPr>
        <w:t>VOR naudosis protingomis pastangomis, kad užtikrintų bet kokį alternatyvų produktą, paslaugą ar pristatymą, kur įmanoma, konkurencine rinkos kaina ir pateiks Organizavimo Partneriui raštiškus įrodymus apie pasisakytus įkainius; ir</w:t>
      </w:r>
    </w:p>
    <w:p w:rsidR="00684335" w:rsidRPr="008238F1" w:rsidRDefault="00684335" w:rsidP="007B5093">
      <w:pPr>
        <w:pStyle w:val="ListParagraph"/>
        <w:numPr>
          <w:ilvl w:val="0"/>
          <w:numId w:val="2"/>
        </w:numPr>
        <w:rPr>
          <w:sz w:val="20"/>
          <w:szCs w:val="20"/>
          <w:lang w:val="lt-LT"/>
        </w:rPr>
      </w:pPr>
      <w:r w:rsidRPr="008238F1">
        <w:rPr>
          <w:sz w:val="20"/>
          <w:szCs w:val="20"/>
          <w:lang w:val="lt-LT"/>
        </w:rPr>
        <w:t>VOR neturės teisės paimti daugiau Grąžinamo Užstato, nei VOR sumokėjo ar jo bus reikalaujama sumokėti, kad užtikrintų tokį alternatyvų produktą, paslaugą ar tiekimą, ar kad patenkintų neapmokėtus mokėjimo įsipareigojimus (įskaitant priklausančias palūkanas, kaip taikoma.)</w:t>
      </w:r>
    </w:p>
    <w:p w:rsidR="00684335" w:rsidRPr="008238F1" w:rsidRDefault="00684335" w:rsidP="005150EC">
      <w:pPr>
        <w:rPr>
          <w:sz w:val="20"/>
          <w:szCs w:val="20"/>
          <w:lang w:val="lt-LT"/>
        </w:rPr>
      </w:pPr>
    </w:p>
    <w:p w:rsidR="00684335" w:rsidRPr="008238F1" w:rsidRDefault="00684335" w:rsidP="00FB6583">
      <w:pPr>
        <w:pStyle w:val="ListParagraph"/>
        <w:numPr>
          <w:ilvl w:val="1"/>
          <w:numId w:val="1"/>
        </w:numPr>
        <w:rPr>
          <w:sz w:val="20"/>
          <w:szCs w:val="20"/>
          <w:lang w:val="lt-LT"/>
        </w:rPr>
      </w:pPr>
      <w:r w:rsidRPr="008238F1">
        <w:rPr>
          <w:sz w:val="20"/>
          <w:szCs w:val="20"/>
          <w:lang w:val="lt-LT"/>
        </w:rPr>
        <w:t>Kai bus įvykdyti Organizavimo Partnerio ir Laiduotojo įsipareigojimai pagal Sutartį ir su sąlyga, kad visi ginčai tarp šalių išspręsti, VOR grąžins Laiduotojui visą, ar likusią dalį Grąžinamo Užstato su bet kokiu ir visu pelnu.</w:t>
      </w:r>
    </w:p>
    <w:p w:rsidR="00684335" w:rsidRPr="008238F1" w:rsidRDefault="00684335" w:rsidP="00FB6583">
      <w:pPr>
        <w:pStyle w:val="ListParagraph"/>
        <w:numPr>
          <w:ilvl w:val="1"/>
          <w:numId w:val="1"/>
        </w:numPr>
        <w:rPr>
          <w:sz w:val="20"/>
          <w:szCs w:val="20"/>
          <w:lang w:val="lt-LT"/>
        </w:rPr>
      </w:pPr>
      <w:r w:rsidRPr="008238F1">
        <w:rPr>
          <w:sz w:val="20"/>
          <w:szCs w:val="20"/>
          <w:lang w:val="lt-LT"/>
        </w:rPr>
        <w:t>VOR teisė paimti visą ar dalį Grąžinamo Užstato šiame Punkte nurodytomis aplinkybėmis, nepažeis jokių VOR teisių tokio nuėmimo dieną (įskaitant, bet apsiribojant, teise atgauti visus likusius nuostolius, žalą ir išlaidas, kurias gali patirti dėl bet kokio Organizavimo Partnerio ir/arba Laiduotojo įsipareigojimų pagal šią Sutartį nevykdymo).</w:t>
      </w:r>
    </w:p>
    <w:p w:rsidR="00684335" w:rsidRPr="008238F1" w:rsidRDefault="00684335" w:rsidP="005150EC">
      <w:pPr>
        <w:ind w:left="360"/>
        <w:rPr>
          <w:sz w:val="20"/>
          <w:szCs w:val="20"/>
          <w:lang w:val="lt-LT"/>
        </w:rPr>
      </w:pPr>
    </w:p>
    <w:p w:rsidR="00684335" w:rsidRPr="008238F1" w:rsidRDefault="00684335" w:rsidP="005150EC">
      <w:pPr>
        <w:pStyle w:val="ListParagraph"/>
        <w:numPr>
          <w:ilvl w:val="0"/>
          <w:numId w:val="1"/>
        </w:numPr>
        <w:rPr>
          <w:sz w:val="20"/>
          <w:szCs w:val="20"/>
          <w:lang w:val="lt-LT"/>
        </w:rPr>
      </w:pPr>
      <w:r w:rsidRPr="008238F1">
        <w:rPr>
          <w:sz w:val="20"/>
          <w:szCs w:val="20"/>
          <w:lang w:val="lt-LT"/>
        </w:rPr>
        <w:t>Pagrindiniai Įstatymai</w:t>
      </w:r>
    </w:p>
    <w:p w:rsidR="00684335" w:rsidRPr="008238F1" w:rsidRDefault="00684335" w:rsidP="005150EC">
      <w:pPr>
        <w:ind w:left="360"/>
        <w:rPr>
          <w:sz w:val="20"/>
          <w:szCs w:val="20"/>
          <w:lang w:val="lt-LT"/>
        </w:rPr>
      </w:pPr>
    </w:p>
    <w:p w:rsidR="00684335" w:rsidRPr="008238F1" w:rsidRDefault="00684335" w:rsidP="005150EC">
      <w:pPr>
        <w:pStyle w:val="ListParagraph"/>
        <w:numPr>
          <w:ilvl w:val="1"/>
          <w:numId w:val="1"/>
        </w:numPr>
        <w:rPr>
          <w:sz w:val="20"/>
          <w:szCs w:val="20"/>
          <w:lang w:val="lt-LT"/>
        </w:rPr>
      </w:pPr>
      <w:r w:rsidRPr="008238F1">
        <w:rPr>
          <w:sz w:val="20"/>
          <w:szCs w:val="20"/>
          <w:lang w:val="lt-LT"/>
        </w:rPr>
        <w:t>Ši Sutartis vadovausis ir bus sudaryta pagal Anglijos ir Velso įstatymus ir, priklausomai nuo 15.2 Punkto, bus priklausoma nuo išskirtinės Anglijos Teismų jurisdikcijos. Niekas šiame 15 Punkte neapsaugos nei vienos Šalies nuo teismo įpareigojimo nepažeisti ieškovo teisių siekimo dėl bet kokio ginčo ar nesutarimo kylančio dėl šios Sutarties.</w:t>
      </w:r>
    </w:p>
    <w:p w:rsidR="00684335" w:rsidRPr="008238F1" w:rsidRDefault="00684335" w:rsidP="00442270">
      <w:pPr>
        <w:pStyle w:val="ListParagraph"/>
        <w:numPr>
          <w:ilvl w:val="1"/>
          <w:numId w:val="1"/>
        </w:numPr>
        <w:rPr>
          <w:sz w:val="20"/>
          <w:szCs w:val="20"/>
          <w:lang w:val="lt-LT"/>
        </w:rPr>
      </w:pPr>
      <w:r w:rsidRPr="008238F1">
        <w:rPr>
          <w:sz w:val="20"/>
          <w:szCs w:val="20"/>
          <w:lang w:val="lt-LT"/>
        </w:rPr>
        <w:t>Bet koks ginčas, nesutarimas ar pretenzija, kylantys dėl ar iš šios Sutarties, ar jos sulaužymo, nutraukimo ar negaliojimo, kurie nebus išspręsti draugiškai, galiausiai bus sprendžiami arbitražo būdu pagal galiojančias Tarptautinių Komercijos Rūmų Tarpininkavimo ir Arbitražo Taisykles. Arbitražo vieta bus Londonas, Anglija. Arbitrų skaičius bus trys ir kiekvienas laisvai kalbės ir rašys anglų kalba, ir ši kalba bus arbitražo kalba.</w:t>
      </w:r>
    </w:p>
    <w:p w:rsidR="00684335" w:rsidRPr="008238F1" w:rsidRDefault="00684335" w:rsidP="00511965">
      <w:pPr>
        <w:rPr>
          <w:sz w:val="20"/>
          <w:szCs w:val="20"/>
          <w:lang w:val="lt-LT"/>
        </w:rPr>
      </w:pPr>
      <w:r w:rsidRPr="008238F1">
        <w:rPr>
          <w:sz w:val="20"/>
          <w:szCs w:val="20"/>
          <w:lang w:val="lt-LT"/>
        </w:rPr>
        <w:br w:type="page"/>
      </w:r>
      <w:r w:rsidRPr="008238F1">
        <w:rPr>
          <w:color w:val="C00000"/>
          <w:sz w:val="20"/>
          <w:szCs w:val="20"/>
          <w:lang w:val="lt-LT"/>
        </w:rPr>
        <w:t xml:space="preserve">Tai paliudydamos, </w:t>
      </w:r>
      <w:r w:rsidRPr="008238F1">
        <w:rPr>
          <w:sz w:val="20"/>
          <w:szCs w:val="20"/>
          <w:lang w:val="lt-LT"/>
        </w:rPr>
        <w:t>Šalys įformino šią sutartį aukščiau parašytą dieną</w:t>
      </w:r>
    </w:p>
    <w:p w:rsidR="00684335" w:rsidRPr="008238F1" w:rsidRDefault="00684335" w:rsidP="00511965">
      <w:pPr>
        <w:rPr>
          <w:sz w:val="20"/>
          <w:szCs w:val="20"/>
          <w:lang w:val="lt-LT"/>
        </w:rPr>
      </w:pPr>
    </w:p>
    <w:p w:rsidR="00684335" w:rsidRPr="008238F1" w:rsidRDefault="00684335" w:rsidP="008238F1">
      <w:pPr>
        <w:rPr>
          <w:color w:val="C00000"/>
          <w:sz w:val="20"/>
          <w:szCs w:val="20"/>
          <w:lang w:val="lt-LT"/>
        </w:rPr>
      </w:pPr>
      <w:r w:rsidRPr="008238F1">
        <w:rPr>
          <w:color w:val="C00000"/>
          <w:sz w:val="20"/>
          <w:szCs w:val="20"/>
          <w:lang w:val="lt-LT"/>
        </w:rPr>
        <w:t>VOLVO OCEAN RACE, S.L.U</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Pr>
          <w:color w:val="C00000"/>
          <w:sz w:val="20"/>
          <w:szCs w:val="20"/>
          <w:lang w:val="lt-LT"/>
        </w:rPr>
        <w:t>ORGANIZAVIMO</w:t>
      </w:r>
      <w:r w:rsidRPr="008238F1">
        <w:rPr>
          <w:color w:val="C00000"/>
          <w:sz w:val="20"/>
          <w:szCs w:val="20"/>
          <w:lang w:val="lt-LT"/>
        </w:rPr>
        <w:t xml:space="preserve"> PARTNERIS</w:t>
      </w: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r w:rsidRPr="008238F1">
        <w:rPr>
          <w:color w:val="C00000"/>
          <w:sz w:val="20"/>
          <w:szCs w:val="20"/>
          <w:lang w:val="lt-LT"/>
        </w:rPr>
        <w:t>................................................................</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t>...............................................................</w:t>
      </w:r>
    </w:p>
    <w:p w:rsidR="00684335" w:rsidRPr="008238F1" w:rsidRDefault="0068433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Vardas:</w:t>
      </w:r>
    </w:p>
    <w:p w:rsidR="00684335" w:rsidRPr="008238F1" w:rsidRDefault="00684335" w:rsidP="00511965">
      <w:pPr>
        <w:rPr>
          <w:sz w:val="20"/>
          <w:szCs w:val="20"/>
          <w:lang w:val="lt-LT"/>
        </w:rPr>
      </w:pPr>
    </w:p>
    <w:p w:rsidR="00684335" w:rsidRPr="008238F1" w:rsidRDefault="00684335" w:rsidP="00511965">
      <w:pPr>
        <w:rPr>
          <w:sz w:val="20"/>
          <w:szCs w:val="20"/>
          <w:lang w:val="lt-LT"/>
        </w:rPr>
      </w:pPr>
      <w:r w:rsidRPr="008238F1">
        <w:rPr>
          <w:sz w:val="20"/>
          <w:szCs w:val="20"/>
          <w:lang w:val="lt-LT"/>
        </w:rPr>
        <w:t>Pareigos: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r w:rsidRPr="008238F1">
        <w:rPr>
          <w:sz w:val="20"/>
          <w:szCs w:val="20"/>
          <w:lang w:val="lt-LT"/>
        </w:rPr>
        <w:t>Liudytojas: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Liudytojas:</w:t>
      </w:r>
    </w:p>
    <w:p w:rsidR="00684335" w:rsidRPr="008238F1" w:rsidRDefault="00684335" w:rsidP="00511965">
      <w:pPr>
        <w:rPr>
          <w:sz w:val="20"/>
          <w:szCs w:val="20"/>
          <w:lang w:val="lt-LT"/>
        </w:rPr>
      </w:pPr>
      <w:r w:rsidRPr="008238F1">
        <w:rPr>
          <w:sz w:val="20"/>
          <w:szCs w:val="20"/>
          <w:lang w:val="lt-LT"/>
        </w:rPr>
        <w:t>Adresas: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Adresas:</w:t>
      </w:r>
    </w:p>
    <w:p w:rsidR="00684335" w:rsidRPr="008238F1" w:rsidRDefault="00684335" w:rsidP="00511965">
      <w:pPr>
        <w:rPr>
          <w:sz w:val="20"/>
          <w:szCs w:val="20"/>
          <w:lang w:val="lt-LT"/>
        </w:rPr>
      </w:pPr>
    </w:p>
    <w:p w:rsidR="00684335" w:rsidRPr="008238F1" w:rsidRDefault="00684335" w:rsidP="00FB6583">
      <w:pPr>
        <w:rPr>
          <w:color w:val="C00000"/>
          <w:sz w:val="18"/>
          <w:szCs w:val="18"/>
          <w:lang w:val="lt-LT"/>
        </w:rPr>
      </w:pPr>
      <w:r w:rsidRPr="008238F1">
        <w:rPr>
          <w:color w:val="C00000"/>
          <w:sz w:val="20"/>
          <w:szCs w:val="20"/>
          <w:lang w:val="lt-LT"/>
        </w:rPr>
        <w:t>LAIDUOTOJAS</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18"/>
          <w:szCs w:val="18"/>
          <w:lang w:val="lt-LT"/>
        </w:rPr>
        <w:t>PAIPLDOMAS VARŽYBŲ VIETOS LAIDUOTOJAS</w:t>
      </w: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r w:rsidRPr="008238F1">
        <w:rPr>
          <w:color w:val="C00000"/>
          <w:sz w:val="20"/>
          <w:szCs w:val="20"/>
          <w:lang w:val="lt-LT"/>
        </w:rPr>
        <w:t>................................................................</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t>...............................................................</w:t>
      </w:r>
    </w:p>
    <w:p w:rsidR="00684335" w:rsidRPr="008238F1" w:rsidRDefault="0068433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Vardas:</w:t>
      </w:r>
    </w:p>
    <w:p w:rsidR="00684335" w:rsidRPr="008238F1" w:rsidRDefault="00684335" w:rsidP="00511965">
      <w:pPr>
        <w:rPr>
          <w:sz w:val="20"/>
          <w:szCs w:val="20"/>
          <w:lang w:val="lt-LT"/>
        </w:rPr>
      </w:pPr>
    </w:p>
    <w:p w:rsidR="00684335" w:rsidRPr="008238F1" w:rsidRDefault="00684335" w:rsidP="00511965">
      <w:pPr>
        <w:rPr>
          <w:sz w:val="20"/>
          <w:szCs w:val="20"/>
          <w:lang w:val="lt-LT"/>
        </w:rPr>
      </w:pPr>
      <w:r w:rsidRPr="008238F1">
        <w:rPr>
          <w:sz w:val="20"/>
          <w:szCs w:val="20"/>
          <w:lang w:val="lt-LT"/>
        </w:rPr>
        <w:t>Pareigos: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r w:rsidRPr="008238F1">
        <w:rPr>
          <w:sz w:val="20"/>
          <w:szCs w:val="20"/>
          <w:lang w:val="lt-LT"/>
        </w:rPr>
        <w:t>Liudytojas: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Liudytojas:</w:t>
      </w:r>
    </w:p>
    <w:p w:rsidR="00684335" w:rsidRPr="008238F1" w:rsidRDefault="00684335" w:rsidP="00511965">
      <w:pPr>
        <w:rPr>
          <w:sz w:val="20"/>
          <w:szCs w:val="20"/>
          <w:lang w:val="lt-LT"/>
        </w:rPr>
      </w:pPr>
      <w:r w:rsidRPr="008238F1">
        <w:rPr>
          <w:sz w:val="20"/>
          <w:szCs w:val="20"/>
          <w:lang w:val="lt-LT"/>
        </w:rPr>
        <w:t>Adresas: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Adresas:</w:t>
      </w:r>
    </w:p>
    <w:p w:rsidR="00684335" w:rsidRPr="008238F1" w:rsidRDefault="00684335" w:rsidP="00511965">
      <w:pPr>
        <w:rPr>
          <w:color w:val="C00000"/>
          <w:sz w:val="20"/>
          <w:szCs w:val="20"/>
          <w:lang w:val="lt-LT"/>
        </w:rPr>
      </w:pPr>
    </w:p>
    <w:p w:rsidR="00684335" w:rsidRPr="008238F1" w:rsidRDefault="00684335" w:rsidP="008238F1">
      <w:pPr>
        <w:rPr>
          <w:sz w:val="20"/>
          <w:szCs w:val="20"/>
          <w:lang w:val="lt-LT"/>
        </w:rPr>
      </w:pPr>
      <w:r w:rsidRPr="008238F1">
        <w:rPr>
          <w:sz w:val="20"/>
          <w:szCs w:val="20"/>
          <w:lang w:val="lt-LT"/>
        </w:rPr>
        <w:t xml:space="preserve">Volvo Trademark Holding AB šiuo patvirtina, kad VOR turi teisę naudoti ir suteikti teisę naudoti Sudėtinį Varžybų Prekinį Ženklą ir Pavadinimą, kaip nurodyta ir apibrėžta šioje Sutartyje visą šioje Sutartyje nustatytą laikotarpį. Šalys sutaria, kad Volvo Trademark Holding AB neprisiima ir nėra skolinga jokių teisių, įsipareigojimų ir pareigų </w:t>
      </w:r>
      <w:r>
        <w:rPr>
          <w:sz w:val="20"/>
          <w:szCs w:val="20"/>
          <w:lang w:val="lt-LT"/>
        </w:rPr>
        <w:t>Organizavimo</w:t>
      </w:r>
      <w:r w:rsidRPr="008238F1">
        <w:rPr>
          <w:sz w:val="20"/>
          <w:szCs w:val="20"/>
          <w:lang w:val="lt-LT"/>
        </w:rPr>
        <w:t xml:space="preserve"> Partneriui ar jokiai kitai šaliai pasirašant šią Sutartį.</w:t>
      </w:r>
    </w:p>
    <w:p w:rsidR="00684335" w:rsidRPr="008238F1" w:rsidRDefault="00684335" w:rsidP="00511965">
      <w:pPr>
        <w:rPr>
          <w:sz w:val="20"/>
          <w:szCs w:val="20"/>
          <w:lang w:val="lt-LT"/>
        </w:rPr>
      </w:pPr>
    </w:p>
    <w:p w:rsidR="00684335" w:rsidRPr="008238F1" w:rsidRDefault="00684335" w:rsidP="00511965">
      <w:pPr>
        <w:rPr>
          <w:sz w:val="20"/>
          <w:szCs w:val="20"/>
          <w:lang w:val="lt-LT"/>
        </w:rPr>
      </w:pPr>
      <w:r w:rsidRPr="008238F1">
        <w:rPr>
          <w:sz w:val="20"/>
          <w:szCs w:val="20"/>
          <w:lang w:val="lt-LT"/>
        </w:rPr>
        <w:t>VOLVO TRADEMARK HOLDING AB</w:t>
      </w: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sz w:val="20"/>
          <w:szCs w:val="20"/>
          <w:lang w:val="lt-LT"/>
        </w:rPr>
      </w:pPr>
    </w:p>
    <w:p w:rsidR="00684335" w:rsidRPr="008238F1" w:rsidRDefault="00684335" w:rsidP="00511965">
      <w:pPr>
        <w:rPr>
          <w:color w:val="C00000"/>
          <w:sz w:val="20"/>
          <w:szCs w:val="20"/>
          <w:lang w:val="lt-LT"/>
        </w:rPr>
      </w:pPr>
      <w:r w:rsidRPr="008238F1">
        <w:rPr>
          <w:color w:val="C00000"/>
          <w:sz w:val="20"/>
          <w:szCs w:val="20"/>
          <w:lang w:val="lt-LT"/>
        </w:rPr>
        <w:t>................................................................</w:t>
      </w:r>
    </w:p>
    <w:p w:rsidR="00684335" w:rsidRPr="008238F1" w:rsidRDefault="0068433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684335" w:rsidRPr="008238F1" w:rsidRDefault="00684335" w:rsidP="00511965">
      <w:pPr>
        <w:rPr>
          <w:sz w:val="20"/>
          <w:szCs w:val="20"/>
          <w:lang w:val="lt-LT"/>
        </w:rPr>
      </w:pPr>
    </w:p>
    <w:p w:rsidR="00684335" w:rsidRPr="008238F1" w:rsidRDefault="00684335" w:rsidP="00511965">
      <w:pPr>
        <w:rPr>
          <w:color w:val="C00000"/>
          <w:sz w:val="20"/>
          <w:szCs w:val="20"/>
          <w:lang w:val="lt-LT"/>
        </w:rPr>
      </w:pPr>
      <w:r w:rsidRPr="008238F1">
        <w:rPr>
          <w:color w:val="C00000"/>
          <w:sz w:val="20"/>
          <w:szCs w:val="20"/>
          <w:lang w:val="lt-LT"/>
        </w:rPr>
        <w:t>Šis parašas yra tik patvirtinimui, Tai jokiu būdu nesuvaržys veikimo.</w:t>
      </w:r>
    </w:p>
    <w:p w:rsidR="00684335" w:rsidRPr="008238F1" w:rsidRDefault="00684335">
      <w:pPr>
        <w:rPr>
          <w:color w:val="C00000"/>
          <w:sz w:val="20"/>
          <w:szCs w:val="20"/>
          <w:lang w:val="lt-LT"/>
        </w:rPr>
      </w:pPr>
      <w:r w:rsidRPr="008238F1">
        <w:rPr>
          <w:color w:val="C00000"/>
          <w:sz w:val="20"/>
          <w:szCs w:val="20"/>
          <w:lang w:val="lt-LT"/>
        </w:rPr>
        <w:br w:type="page"/>
      </w:r>
    </w:p>
    <w:p w:rsidR="00684335" w:rsidRPr="008238F1" w:rsidRDefault="00684335" w:rsidP="00442270">
      <w:pPr>
        <w:rPr>
          <w:b/>
          <w:color w:val="C00000"/>
          <w:sz w:val="20"/>
          <w:szCs w:val="20"/>
          <w:lang w:val="lt-LT"/>
        </w:rPr>
      </w:pPr>
      <w:r w:rsidRPr="008238F1">
        <w:rPr>
          <w:b/>
          <w:color w:val="C00000"/>
          <w:sz w:val="20"/>
          <w:szCs w:val="20"/>
          <w:lang w:val="lt-LT"/>
        </w:rPr>
        <w:t>Priedas A – Anotuotas žemėlapis/planas, identifikuojantis Varžybų Miestelį</w:t>
      </w:r>
    </w:p>
    <w:p w:rsidR="00684335" w:rsidRPr="008238F1" w:rsidRDefault="00684335" w:rsidP="00511965">
      <w:pPr>
        <w:rPr>
          <w:b/>
          <w:color w:val="C00000"/>
          <w:sz w:val="20"/>
          <w:szCs w:val="20"/>
          <w:lang w:val="lt-LT"/>
        </w:rPr>
      </w:pPr>
    </w:p>
    <w:p w:rsidR="00684335" w:rsidRPr="008238F1" w:rsidRDefault="00684335" w:rsidP="00FB6583">
      <w:pPr>
        <w:rPr>
          <w:sz w:val="20"/>
          <w:szCs w:val="20"/>
          <w:lang w:val="lt-LT"/>
        </w:rPr>
      </w:pPr>
      <w:r w:rsidRPr="008238F1">
        <w:rPr>
          <w:sz w:val="20"/>
          <w:szCs w:val="20"/>
          <w:lang w:val="lt-LT"/>
        </w:rPr>
        <w:t>[</w:t>
      </w:r>
      <w:r w:rsidRPr="008238F1">
        <w:rPr>
          <w:i/>
          <w:iCs/>
          <w:sz w:val="20"/>
          <w:szCs w:val="20"/>
          <w:lang w:val="lt-LT"/>
        </w:rPr>
        <w:t>Organizavimo Partneris turi pateikti prieš pasirašant</w:t>
      </w:r>
      <w:r w:rsidRPr="008238F1">
        <w:rPr>
          <w:sz w:val="20"/>
          <w:szCs w:val="20"/>
          <w:lang w:val="lt-LT"/>
        </w:rPr>
        <w:t xml:space="preserve"> ]</w:t>
      </w:r>
    </w:p>
    <w:p w:rsidR="00684335" w:rsidRPr="008238F1" w:rsidRDefault="00684335">
      <w:pPr>
        <w:rPr>
          <w:sz w:val="20"/>
          <w:szCs w:val="20"/>
          <w:lang w:val="lt-LT"/>
        </w:rPr>
      </w:pPr>
      <w:r w:rsidRPr="008238F1">
        <w:rPr>
          <w:sz w:val="20"/>
          <w:szCs w:val="20"/>
          <w:lang w:val="lt-LT"/>
        </w:rPr>
        <w:br w:type="page"/>
      </w:r>
    </w:p>
    <w:p w:rsidR="00684335" w:rsidRPr="008238F1" w:rsidRDefault="00684335" w:rsidP="00511965">
      <w:pPr>
        <w:rPr>
          <w:color w:val="C00000"/>
          <w:sz w:val="20"/>
          <w:szCs w:val="20"/>
          <w:lang w:val="lt-LT"/>
        </w:rPr>
      </w:pPr>
      <w:r w:rsidRPr="008238F1">
        <w:rPr>
          <w:color w:val="C00000"/>
          <w:sz w:val="20"/>
          <w:szCs w:val="20"/>
          <w:lang w:val="lt-LT"/>
        </w:rPr>
        <w:t>Priedas B – Miesto Logotipas</w:t>
      </w:r>
    </w:p>
    <w:p w:rsidR="00684335" w:rsidRPr="008238F1" w:rsidRDefault="00684335" w:rsidP="00511965">
      <w:pPr>
        <w:rPr>
          <w:color w:val="C00000"/>
          <w:sz w:val="20"/>
          <w:szCs w:val="20"/>
          <w:lang w:val="lt-LT"/>
        </w:rPr>
      </w:pPr>
    </w:p>
    <w:p w:rsidR="00684335" w:rsidRPr="008238F1" w:rsidRDefault="00684335" w:rsidP="00511965">
      <w:pPr>
        <w:rPr>
          <w:color w:val="C00000"/>
          <w:sz w:val="20"/>
          <w:szCs w:val="20"/>
          <w:lang w:val="lt-LT"/>
        </w:rPr>
      </w:pPr>
      <w:r w:rsidRPr="00013F5C">
        <w:rPr>
          <w:noProof/>
          <w:sz w:val="20"/>
          <w:szCs w:val="20"/>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61.25pt;height:104.25pt;visibility:visible">
            <v:imagedata r:id="rId5" o:title="" chromakey="black"/>
          </v:shape>
        </w:pict>
      </w:r>
    </w:p>
    <w:p w:rsidR="00684335" w:rsidRPr="008238F1" w:rsidRDefault="00684335">
      <w:pPr>
        <w:rPr>
          <w:color w:val="C00000"/>
          <w:sz w:val="20"/>
          <w:szCs w:val="20"/>
          <w:lang w:val="lt-LT"/>
        </w:rPr>
      </w:pPr>
      <w:r w:rsidRPr="008238F1">
        <w:rPr>
          <w:color w:val="C00000"/>
          <w:sz w:val="20"/>
          <w:szCs w:val="20"/>
          <w:lang w:val="lt-LT"/>
        </w:rPr>
        <w:br w:type="page"/>
      </w:r>
    </w:p>
    <w:p w:rsidR="00684335" w:rsidRPr="008238F1" w:rsidRDefault="00684335" w:rsidP="00511965">
      <w:pPr>
        <w:rPr>
          <w:b/>
          <w:color w:val="C00000"/>
          <w:sz w:val="20"/>
          <w:szCs w:val="20"/>
          <w:lang w:val="lt-LT"/>
        </w:rPr>
      </w:pPr>
      <w:r w:rsidRPr="008238F1">
        <w:rPr>
          <w:b/>
          <w:color w:val="C00000"/>
          <w:sz w:val="20"/>
          <w:szCs w:val="20"/>
          <w:lang w:val="lt-LT"/>
        </w:rPr>
        <w:t>Priedas C – Naudojamas Biudžetas</w:t>
      </w:r>
    </w:p>
    <w:p w:rsidR="00684335" w:rsidRPr="008238F1" w:rsidRDefault="00684335" w:rsidP="00511965">
      <w:pPr>
        <w:rPr>
          <w:b/>
          <w:color w:val="C00000"/>
          <w:sz w:val="20"/>
          <w:szCs w:val="20"/>
          <w:lang w:val="lt-LT"/>
        </w:rPr>
      </w:pPr>
    </w:p>
    <w:tbl>
      <w:tblPr>
        <w:tblW w:w="100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133"/>
        <w:gridCol w:w="3544"/>
        <w:gridCol w:w="1860"/>
      </w:tblGrid>
      <w:tr w:rsidR="00684335" w:rsidRPr="00013F5C" w:rsidTr="00855C94">
        <w:trPr>
          <w:trHeight w:val="375"/>
        </w:trPr>
        <w:tc>
          <w:tcPr>
            <w:tcW w:w="560" w:type="dxa"/>
            <w:vMerge w:val="restart"/>
            <w:noWrap/>
          </w:tcPr>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rPr>
                <w:b/>
                <w:bCs/>
                <w:sz w:val="20"/>
                <w:szCs w:val="20"/>
                <w:lang w:val="lt-LT" w:eastAsia="lt-LT"/>
              </w:rPr>
            </w:pPr>
            <w:r w:rsidRPr="00855C94">
              <w:rPr>
                <w:b/>
                <w:bCs/>
                <w:sz w:val="20"/>
                <w:szCs w:val="20"/>
                <w:lang w:val="lt-LT" w:eastAsia="lt-LT"/>
              </w:rPr>
              <w:t> </w:t>
            </w:r>
          </w:p>
          <w:p w:rsidR="00684335" w:rsidRPr="00855C94" w:rsidRDefault="00684335" w:rsidP="00D70ECD">
            <w:pPr>
              <w:rPr>
                <w:b/>
                <w:bCs/>
                <w:sz w:val="20"/>
                <w:szCs w:val="20"/>
                <w:lang w:val="lt-LT" w:eastAsia="lt-LT"/>
              </w:rPr>
            </w:pPr>
            <w:r w:rsidRPr="00855C94">
              <w:rPr>
                <w:b/>
                <w:bCs/>
                <w:sz w:val="20"/>
                <w:szCs w:val="20"/>
                <w:lang w:val="lt-LT" w:eastAsia="lt-LT"/>
              </w:rPr>
              <w:t> </w:t>
            </w:r>
          </w:p>
        </w:tc>
        <w:tc>
          <w:tcPr>
            <w:tcW w:w="7677" w:type="dxa"/>
            <w:gridSpan w:val="2"/>
            <w:noWrap/>
          </w:tcPr>
          <w:p w:rsidR="00684335" w:rsidRPr="00855C94" w:rsidRDefault="00684335" w:rsidP="00D70ECD">
            <w:pPr>
              <w:jc w:val="center"/>
              <w:rPr>
                <w:b/>
                <w:bCs/>
                <w:sz w:val="20"/>
                <w:szCs w:val="20"/>
                <w:lang w:val="lt-LT" w:eastAsia="lt-LT"/>
              </w:rPr>
            </w:pPr>
            <w:r w:rsidRPr="00855C94">
              <w:rPr>
                <w:b/>
                <w:bCs/>
                <w:sz w:val="20"/>
                <w:szCs w:val="20"/>
                <w:lang w:val="lt-LT" w:eastAsia="lt-LT"/>
              </w:rPr>
              <w:t xml:space="preserve">  Numatoma renginio sąmata</w:t>
            </w:r>
          </w:p>
        </w:tc>
        <w:tc>
          <w:tcPr>
            <w:tcW w:w="1860" w:type="dxa"/>
            <w:noWrap/>
            <w:vAlign w:val="bottom"/>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1665"/>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SĄMATOS EILĖS NUMERIS</w:t>
            </w:r>
          </w:p>
        </w:tc>
        <w:tc>
          <w:tcPr>
            <w:tcW w:w="3544" w:type="dxa"/>
            <w:vAlign w:val="center"/>
          </w:tcPr>
          <w:p w:rsidR="00684335" w:rsidRPr="00855C94" w:rsidRDefault="00684335" w:rsidP="00D70ECD">
            <w:pPr>
              <w:jc w:val="center"/>
              <w:rPr>
                <w:b/>
                <w:bCs/>
                <w:sz w:val="20"/>
                <w:szCs w:val="20"/>
                <w:lang w:val="lt-LT" w:eastAsia="lt-LT"/>
              </w:rPr>
            </w:pPr>
            <w:r w:rsidRPr="00855C94">
              <w:rPr>
                <w:b/>
                <w:bCs/>
                <w:sz w:val="20"/>
                <w:szCs w:val="20"/>
                <w:lang w:val="lt-LT" w:eastAsia="lt-LT"/>
              </w:rPr>
              <w:t>PASTABOS</w:t>
            </w:r>
          </w:p>
        </w:tc>
        <w:tc>
          <w:tcPr>
            <w:tcW w:w="1860" w:type="dxa"/>
            <w:vAlign w:val="center"/>
          </w:tcPr>
          <w:p w:rsidR="00684335" w:rsidRPr="00855C94" w:rsidRDefault="00684335" w:rsidP="00D70ECD">
            <w:pPr>
              <w:jc w:val="center"/>
              <w:rPr>
                <w:b/>
                <w:bCs/>
                <w:sz w:val="20"/>
                <w:szCs w:val="20"/>
                <w:lang w:val="lt-LT" w:eastAsia="lt-LT"/>
              </w:rPr>
            </w:pPr>
            <w:r w:rsidRPr="00855C94">
              <w:rPr>
                <w:b/>
                <w:bCs/>
                <w:sz w:val="20"/>
                <w:szCs w:val="20"/>
                <w:lang w:val="lt-LT" w:eastAsia="lt-LT"/>
              </w:rPr>
              <w:t> </w:t>
            </w:r>
          </w:p>
        </w:tc>
      </w:tr>
      <w:tr w:rsidR="00684335" w:rsidRPr="00013F5C" w:rsidTr="00855C94">
        <w:trPr>
          <w:trHeight w:val="439"/>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PAJAMOS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342"/>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Renginio Rėmėjai (Pagrindiniai ir vietos)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Viešosios paslaugos ir Parodinės erdvės nuoma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Mokami renginiai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Renginių ir paslaugų verslo įmonėms programa</w:t>
            </w:r>
          </w:p>
        </w:tc>
        <w:tc>
          <w:tcPr>
            <w:tcW w:w="3544" w:type="dxa"/>
            <w:vAlign w:val="center"/>
          </w:tcPr>
          <w:p w:rsidR="00684335" w:rsidRPr="00855C94" w:rsidRDefault="00684335" w:rsidP="00D70ECD">
            <w:pPr>
              <w:rPr>
                <w:b/>
                <w:bCs/>
                <w:i/>
                <w:iCs/>
                <w:sz w:val="20"/>
                <w:szCs w:val="20"/>
                <w:lang w:val="lt-LT" w:eastAsia="lt-LT"/>
              </w:rPr>
            </w:pPr>
            <w:r w:rsidRPr="00855C94">
              <w:rPr>
                <w:b/>
                <w:bCs/>
                <w:i/>
                <w:iCs/>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Verslo paroda/Pramoginės laivybos paroda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Paslaugos VOR/Komandoms (už paslaugas/patarnavimus)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Automobilių parkavimas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Viešojo sektoriaus finansavimas/parama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tcPr>
          <w:p w:rsidR="00684335" w:rsidRPr="00855C94" w:rsidRDefault="00684335" w:rsidP="00D70ECD">
            <w:pPr>
              <w:rPr>
                <w:sz w:val="20"/>
                <w:szCs w:val="20"/>
                <w:lang w:val="lt-LT" w:eastAsia="lt-LT"/>
              </w:rPr>
            </w:pPr>
            <w:r w:rsidRPr="00855C94">
              <w:rPr>
                <w:sz w:val="20"/>
                <w:szCs w:val="20"/>
                <w:lang w:val="lt-LT" w:eastAsia="lt-LT"/>
              </w:rPr>
              <w:t>Kitos pajamos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 xml:space="preserve">RĖMIMAS PASLAUGOMIS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Renginio Rėmėjai (Pagrindiniai ir vietos)</w:t>
            </w:r>
          </w:p>
        </w:tc>
        <w:tc>
          <w:tcPr>
            <w:tcW w:w="3544"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360"/>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Kita (aukos, parama)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p>
        </w:tc>
      </w:tr>
      <w:tr w:rsidR="00684335" w:rsidRPr="00013F5C" w:rsidTr="00855C94">
        <w:trPr>
          <w:trHeight w:val="402"/>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IŠLAIDOS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402"/>
        </w:trPr>
        <w:tc>
          <w:tcPr>
            <w:tcW w:w="560" w:type="dxa"/>
            <w:vMerge/>
            <w:noWrap/>
            <w:vAlign w:val="center"/>
          </w:tcPr>
          <w:p w:rsidR="00684335" w:rsidRPr="00855C94" w:rsidRDefault="00684335" w:rsidP="00D70ECD">
            <w:pPr>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 xml:space="preserve">Priimančio miesto-uosto mokestis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522"/>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1</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ORGANIZACINĖS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402"/>
        </w:trPr>
        <w:tc>
          <w:tcPr>
            <w:tcW w:w="560" w:type="dxa"/>
            <w:vMerge w:val="restart"/>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(i) LENKTYNIŲ MIESTELIS: Pagrindinės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r>
      <w:tr w:rsidR="00684335" w:rsidRPr="00013F5C" w:rsidTr="00855C94">
        <w:trPr>
          <w:trHeight w:val="99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Lenktynių miestelio įrengimas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Apima: dangos paruošimą, pastatus, elektros ir vandens tiekimą, apsaugines tvoras, įrangą ir kt.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€ 15.000</w:t>
            </w:r>
          </w:p>
        </w:tc>
      </w:tr>
      <w:tr w:rsidR="00684335" w:rsidRPr="00013F5C" w:rsidTr="00855C94">
        <w:trPr>
          <w:trHeight w:val="69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Paslaugos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Apima: apsaugą, šiukšlių išvežimą ir valymą.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€ 35.000</w:t>
            </w:r>
          </w:p>
        </w:tc>
      </w:tr>
      <w:tr w:rsidR="00684335" w:rsidRPr="00013F5C" w:rsidTr="00855C94">
        <w:trPr>
          <w:trHeight w:val="61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Komunaliniai patarnavimai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Elektra (su apšvietimu) and vanduo.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3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Med.pagalba ir Saugumas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atitinkanti galiojančias normas.</w:t>
            </w:r>
            <w:r w:rsidRPr="00855C94">
              <w:rPr>
                <w:i/>
                <w:iCs/>
                <w:sz w:val="20"/>
                <w:szCs w:val="20"/>
                <w:lang w:val="lt-LT" w:eastAsia="lt-LT"/>
              </w:rPr>
              <w:t xml:space="preserve"> 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w:t>
            </w:r>
          </w:p>
        </w:tc>
      </w:tr>
      <w:tr w:rsidR="00684335" w:rsidRPr="00013F5C" w:rsidTr="00855C94">
        <w:trPr>
          <w:trHeight w:val="6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r w:rsidRPr="00855C94">
              <w:rPr>
                <w:sz w:val="20"/>
                <w:szCs w:val="20"/>
                <w:lang w:val="lt-LT" w:eastAsia="lt-LT"/>
              </w:rPr>
              <w:t>Lauko reklama (gamyba/įrengimas vietos rėmėjų ir miesto vizualinės reklamos)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€ 20.000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Lauko reklama (VOR vizualinės reklamos įrengimas)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Renginio vietos lauko reklama (gamyba/įrengimas)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73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Įėjimai / Vartai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Atitinkantys tarptautinio sportinio renginio standartus ir kokybę</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Vėliavų stiebai</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w:t>
            </w:r>
          </w:p>
        </w:tc>
      </w:tr>
      <w:tr w:rsidR="00684335" w:rsidRPr="00013F5C" w:rsidTr="00855C94">
        <w:trPr>
          <w:trHeight w:val="64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Renginių ir paslaugų verslo įmonėms programa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Sąnaudos gali būti padengiamos iš gaunamų pajamų</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Verslo paroda/Pramoginės laivybos paroda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Sąnaudos gali būti padengiamos iš gaunamų pajamų</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tcPr>
          <w:p w:rsidR="00684335" w:rsidRPr="00855C94" w:rsidRDefault="00684335" w:rsidP="00D70ECD">
            <w:pPr>
              <w:rPr>
                <w:sz w:val="20"/>
                <w:szCs w:val="20"/>
                <w:lang w:val="lt-LT" w:eastAsia="lt-LT"/>
              </w:rPr>
            </w:pPr>
            <w:r w:rsidRPr="00855C94">
              <w:rPr>
                <w:sz w:val="20"/>
                <w:szCs w:val="20"/>
                <w:lang w:val="lt-LT" w:eastAsia="lt-LT"/>
              </w:rPr>
              <w:t xml:space="preserve">Darbuotojų ir Įgulų maitinimo zona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(ii) Lenktynių miestelis: Parodinė zona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4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Pramoginė infrastruktūra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Apima: ekranus, įgarsinimą, scenas ir kt.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€ 50.000</w:t>
            </w:r>
          </w:p>
        </w:tc>
      </w:tr>
      <w:tr w:rsidR="00684335" w:rsidRPr="00013F5C" w:rsidTr="00855C94">
        <w:trPr>
          <w:trHeight w:val="132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r w:rsidRPr="00855C94">
              <w:rPr>
                <w:sz w:val="20"/>
                <w:szCs w:val="20"/>
                <w:lang w:val="lt-LT" w:eastAsia="lt-LT"/>
              </w:rPr>
              <w:t>Pramoginė programa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Apima sąnaudas susijusias su etapo finišu, In-Port Race apdovanojimais ir endra pramogine programa viso renginio metu.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r w:rsidRPr="00855C94">
              <w:rPr>
                <w:sz w:val="20"/>
                <w:szCs w:val="20"/>
                <w:lang w:val="lt-LT" w:eastAsia="lt-LT"/>
              </w:rPr>
              <w:t>Mokami renginiai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 xml:space="preserve">(iii) Lenktynių miestelis: Komandų zona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1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Komandų zonos parengimas (su konteineriais)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priklauso nuo egzistuojančios infrastruktūros.</w:t>
            </w:r>
            <w:r w:rsidRPr="00855C94">
              <w:rPr>
                <w:i/>
                <w:iCs/>
                <w:sz w:val="20"/>
                <w:szCs w:val="20"/>
                <w:lang w:val="lt-LT" w:eastAsia="lt-LT"/>
              </w:rPr>
              <w:t xml:space="preserve"> 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€ 25.000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Paslaugos VOR/Komandoms (koordinavimas)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Burių remonto ir matavimo vieta (įrengimas) </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Krautuvai</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€ 4.000</w:t>
            </w:r>
          </w:p>
        </w:tc>
      </w:tr>
      <w:tr w:rsidR="00684335" w:rsidRPr="00013F5C" w:rsidTr="00855C94">
        <w:trPr>
          <w:trHeight w:val="64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Jachtų iškėlimo įrenginiai ir kranai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priklauso nuo egzistuojančios infrastruktūros.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€ 15.000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(iv) Lenktynių miestelis: Vandens zona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7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Švartavimo vietos (pontonai)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priklauso nuo egzistuojančios infrastruktūros. Išliekančios investicijos, generuojančios pajamas po renginio</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€ 30.000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Gilinimas (jei būtina dėl gylio reikalavimų)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priklauso nuo egzistuojančios padėties</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9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Lenktynių organizatorių ir TV/Spaudos laivai (su personalu/kuru)</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pagal VOR numatytus reikalavimus. Minimalios išlaidos laivų nuomos atveju</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€ 80.000</w:t>
            </w:r>
          </w:p>
        </w:tc>
      </w:tr>
      <w:tr w:rsidR="00684335" w:rsidRPr="00013F5C" w:rsidTr="00855C94">
        <w:trPr>
          <w:trHeight w:val="63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Verslo renginių laivai (pagal paslaugų verslo įmonėms programą)</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Sąnaudos gali būti padengiamos iš gaunamų pajamų</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(v) Renginio organizavimo infrastruktūra ir paslaugos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4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VOR Renginio Biurai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priklauso nuo egzistuojančios infrastruktūros. </w:t>
            </w:r>
            <w:r w:rsidRPr="00855C94">
              <w:rPr>
                <w:i/>
                <w:iCs/>
                <w:sz w:val="20"/>
                <w:szCs w:val="20"/>
                <w:lang w:val="lt-LT" w:eastAsia="lt-LT"/>
              </w:rPr>
              <w:t>Išliekančios investicijos, generuojančios pajamas po renginio</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w:t>
            </w:r>
          </w:p>
        </w:tc>
      </w:tr>
      <w:tr w:rsidR="00684335" w:rsidRPr="00013F5C" w:rsidTr="00855C94">
        <w:trPr>
          <w:trHeight w:val="64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Parkavimo zonos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Įrengimo sąnaudos padengiamos iš pajamų už parkavimą</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Medicinos pagalbos centrai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(vi) Renginiai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Atvykimo ir jachtų pasitikimo ceremonija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Pro-am Lenktynių diena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In-Port Lenktynių diena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Etapo startas (su išvykimo ceremonija)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Buvusio lenktynių uosto starto išvykimo ceremonija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tcPr>
          <w:p w:rsidR="00684335" w:rsidRPr="00855C94" w:rsidRDefault="00684335" w:rsidP="00D70ECD">
            <w:pPr>
              <w:rPr>
                <w:sz w:val="20"/>
                <w:szCs w:val="20"/>
                <w:lang w:val="lt-LT" w:eastAsia="lt-LT"/>
              </w:rPr>
            </w:pPr>
            <w:r w:rsidRPr="00855C94">
              <w:rPr>
                <w:sz w:val="20"/>
                <w:szCs w:val="20"/>
                <w:lang w:val="lt-LT" w:eastAsia="lt-LT"/>
              </w:rPr>
              <w:t>Miesto priėmimas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€ 30.000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tcPr>
          <w:p w:rsidR="00684335" w:rsidRPr="00855C94" w:rsidRDefault="00684335" w:rsidP="00D70ECD">
            <w:pPr>
              <w:rPr>
                <w:sz w:val="20"/>
                <w:szCs w:val="20"/>
                <w:lang w:val="lt-LT" w:eastAsia="lt-LT"/>
              </w:rPr>
            </w:pPr>
            <w:r w:rsidRPr="00855C94">
              <w:rPr>
                <w:sz w:val="20"/>
                <w:szCs w:val="20"/>
                <w:lang w:val="lt-LT" w:eastAsia="lt-LT"/>
              </w:rPr>
              <w:t>Etapo Prizų teikimo vakarienė</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€ 85.000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tcPr>
          <w:p w:rsidR="00684335" w:rsidRPr="00855C94" w:rsidRDefault="00684335" w:rsidP="00D70ECD">
            <w:pPr>
              <w:rPr>
                <w:b/>
                <w:bCs/>
                <w:sz w:val="20"/>
                <w:szCs w:val="20"/>
                <w:lang w:val="lt-LT" w:eastAsia="lt-LT"/>
              </w:rPr>
            </w:pPr>
            <w:r w:rsidRPr="00855C94">
              <w:rPr>
                <w:b/>
                <w:bCs/>
                <w:sz w:val="20"/>
                <w:szCs w:val="20"/>
                <w:lang w:val="lt-LT" w:eastAsia="lt-LT"/>
              </w:rPr>
              <w:t>(vii) Projekto vadyba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r w:rsidRPr="00855C94">
              <w:rPr>
                <w:sz w:val="20"/>
                <w:szCs w:val="20"/>
                <w:lang w:val="lt-LT" w:eastAsia="lt-LT"/>
              </w:rPr>
              <w:t>Biurai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priklauso nuo egzistuojančios padėties.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w:t>
            </w:r>
          </w:p>
        </w:tc>
      </w:tr>
      <w:tr w:rsidR="00684335" w:rsidRPr="00013F5C" w:rsidTr="00855C94">
        <w:trPr>
          <w:trHeight w:val="67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r w:rsidRPr="00855C94">
              <w:rPr>
                <w:sz w:val="20"/>
                <w:szCs w:val="20"/>
                <w:lang w:val="lt-LT" w:eastAsia="lt-LT"/>
              </w:rPr>
              <w:t>Darbuotojai</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Galimas esamų Savivaldybės jos įstaigų darbuotojų potencialo išnaudojimas</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Medicinos personalas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Savanorių programa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Mokyklų projektas skirtas vaikams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CAD Planai ir brėžiniai</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€ 2.000</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Draudimas (renginio draudimas ir kt.)</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45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Administravimas (su teisinėmis ir finansinėmis paslaugomis)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(viii) už lenktynių miestelio zonos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60"/>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VOR Apgyvendinimas</w:t>
            </w:r>
          </w:p>
        </w:tc>
        <w:tc>
          <w:tcPr>
            <w:tcW w:w="3544" w:type="dxa"/>
            <w:noWrap/>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€ 50.000</w:t>
            </w:r>
          </w:p>
        </w:tc>
      </w:tr>
      <w:tr w:rsidR="00684335" w:rsidRPr="00013F5C" w:rsidTr="00855C94">
        <w:trPr>
          <w:trHeight w:val="43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2</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IT, KOMUNIKACIJA IR TECHNOLOGIJOS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660"/>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Technologijos/IT Infrastruktūra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xml:space="preserve">Itin spartaus interneto linijos, Wi-fi ryšys ir kt. </w:t>
            </w: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€ 30.000</w:t>
            </w:r>
          </w:p>
        </w:tc>
      </w:tr>
      <w:tr w:rsidR="00684335" w:rsidRPr="00013F5C" w:rsidTr="00855C94">
        <w:trPr>
          <w:trHeight w:val="43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3</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TV</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439"/>
        </w:trPr>
        <w:tc>
          <w:tcPr>
            <w:tcW w:w="560" w:type="dxa"/>
            <w:vMerge w:val="restart"/>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TV įranga, infrastruktūra &amp; paslaugos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€ 40.000</w:t>
            </w:r>
          </w:p>
        </w:tc>
      </w:tr>
      <w:tr w:rsidR="00684335" w:rsidRPr="00013F5C" w:rsidTr="00855C94">
        <w:trPr>
          <w:trHeight w:val="439"/>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Personalas</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439"/>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Malūnsparniai (TV ir Spaudai)</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€ 30.000</w:t>
            </w:r>
          </w:p>
        </w:tc>
      </w:tr>
      <w:tr w:rsidR="00684335" w:rsidRPr="00013F5C" w:rsidTr="00855C94">
        <w:trPr>
          <w:trHeight w:val="43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4</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 xml:space="preserve">KOMUNIKACIJA IR MARKETINGAS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379"/>
        </w:trPr>
        <w:tc>
          <w:tcPr>
            <w:tcW w:w="560" w:type="dxa"/>
            <w:vMerge w:val="restart"/>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Viešieji ryšiai ir marketingas</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€ 200.000</w:t>
            </w:r>
          </w:p>
        </w:tc>
      </w:tr>
      <w:tr w:rsidR="00684335" w:rsidRPr="00013F5C" w:rsidTr="00855C94">
        <w:trPr>
          <w:trHeight w:val="439"/>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Media Centras (su Spaudos konferencijų sale ir įranga) </w:t>
            </w:r>
          </w:p>
        </w:tc>
        <w:tc>
          <w:tcPr>
            <w:tcW w:w="3544" w:type="dxa"/>
            <w:vAlign w:val="center"/>
          </w:tcPr>
          <w:p w:rsidR="00684335" w:rsidRPr="00855C94" w:rsidRDefault="00684335" w:rsidP="00D70ECD">
            <w:pPr>
              <w:rPr>
                <w:i/>
                <w:iCs/>
                <w:sz w:val="20"/>
                <w:szCs w:val="20"/>
                <w:lang w:val="lt-LT" w:eastAsia="lt-LT"/>
              </w:rPr>
            </w:pPr>
            <w:r w:rsidRPr="00855C94">
              <w:rPr>
                <w:i/>
                <w:iCs/>
                <w:sz w:val="20"/>
                <w:szCs w:val="20"/>
                <w:lang w:val="lt-LT" w:eastAsia="lt-LT"/>
              </w:rPr>
              <w:t>Galimas rėmimas paslaugomis (in-kind)</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€ 12.400</w:t>
            </w:r>
          </w:p>
        </w:tc>
      </w:tr>
      <w:tr w:rsidR="00684335" w:rsidRPr="00013F5C" w:rsidTr="00855C94">
        <w:trPr>
          <w:trHeight w:val="439"/>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tcPr>
          <w:p w:rsidR="00684335" w:rsidRPr="00855C94" w:rsidRDefault="00684335" w:rsidP="00D70ECD">
            <w:pPr>
              <w:rPr>
                <w:sz w:val="20"/>
                <w:szCs w:val="20"/>
                <w:lang w:val="lt-LT" w:eastAsia="lt-LT"/>
              </w:rPr>
            </w:pPr>
            <w:r w:rsidRPr="00855C94">
              <w:rPr>
                <w:sz w:val="20"/>
                <w:szCs w:val="20"/>
                <w:lang w:val="lt-LT" w:eastAsia="lt-LT"/>
              </w:rPr>
              <w:t>Renginio monitoringas ir ekoniminio poveikio studija</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€ 25.000</w:t>
            </w:r>
          </w:p>
        </w:tc>
      </w:tr>
      <w:tr w:rsidR="00684335" w:rsidRPr="00013F5C" w:rsidTr="00855C94">
        <w:trPr>
          <w:trHeight w:val="43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5</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RACE MANAGEMENT</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r>
      <w:tr w:rsidR="00684335" w:rsidRPr="00013F5C" w:rsidTr="00855C94">
        <w:trPr>
          <w:trHeight w:val="720"/>
        </w:trPr>
        <w:tc>
          <w:tcPr>
            <w:tcW w:w="560" w:type="dxa"/>
            <w:vMerge w:val="restart"/>
            <w:noWrap/>
            <w:vAlign w:val="center"/>
          </w:tcPr>
          <w:p w:rsidR="00684335" w:rsidRPr="00855C94" w:rsidRDefault="00684335" w:rsidP="00D70ECD">
            <w:pPr>
              <w:rPr>
                <w:b/>
                <w:bCs/>
                <w:sz w:val="20"/>
                <w:szCs w:val="20"/>
                <w:lang w:val="lt-LT" w:eastAsia="lt-LT"/>
              </w:rPr>
            </w:pPr>
            <w:bookmarkStart w:id="0" w:name="_GoBack" w:colFirst="0" w:colLast="0"/>
            <w:r w:rsidRPr="00855C94">
              <w:rPr>
                <w:b/>
                <w:bCs/>
                <w:sz w:val="20"/>
                <w:szCs w:val="20"/>
                <w:lang w:val="lt-LT" w:eastAsia="lt-LT"/>
              </w:rPr>
              <w:t> </w:t>
            </w:r>
          </w:p>
          <w:p w:rsidR="00684335" w:rsidRPr="00855C94" w:rsidRDefault="00684335" w:rsidP="00D70ECD">
            <w:pPr>
              <w:jc w:val="right"/>
              <w:rPr>
                <w:b/>
                <w:bCs/>
                <w:sz w:val="20"/>
                <w:szCs w:val="20"/>
                <w:lang w:val="lt-LT" w:eastAsia="lt-LT"/>
              </w:rPr>
            </w:pPr>
          </w:p>
        </w:tc>
        <w:tc>
          <w:tcPr>
            <w:tcW w:w="4133" w:type="dxa"/>
            <w:vAlign w:val="center"/>
          </w:tcPr>
          <w:p w:rsidR="00684335" w:rsidRPr="00855C94" w:rsidRDefault="00684335" w:rsidP="00D70ECD">
            <w:pPr>
              <w:rPr>
                <w:sz w:val="20"/>
                <w:szCs w:val="20"/>
                <w:lang w:val="lt-LT" w:eastAsia="lt-LT"/>
              </w:rPr>
            </w:pPr>
          </w:p>
        </w:tc>
        <w:tc>
          <w:tcPr>
            <w:tcW w:w="3544" w:type="dxa"/>
            <w:vAlign w:val="center"/>
          </w:tcPr>
          <w:p w:rsidR="00684335" w:rsidRPr="00855C94" w:rsidRDefault="00684335" w:rsidP="00D70ECD">
            <w:pPr>
              <w:rPr>
                <w:sz w:val="20"/>
                <w:szCs w:val="20"/>
                <w:lang w:val="lt-LT" w:eastAsia="lt-LT"/>
              </w:rPr>
            </w:pPr>
          </w:p>
        </w:tc>
        <w:tc>
          <w:tcPr>
            <w:tcW w:w="1860" w:type="dxa"/>
            <w:noWrap/>
            <w:vAlign w:val="center"/>
          </w:tcPr>
          <w:p w:rsidR="00684335" w:rsidRPr="00855C94" w:rsidRDefault="00684335" w:rsidP="00D70ECD">
            <w:pPr>
              <w:jc w:val="right"/>
              <w:rPr>
                <w:b/>
                <w:bCs/>
                <w:sz w:val="20"/>
                <w:szCs w:val="20"/>
                <w:lang w:val="lt-LT" w:eastAsia="lt-LT"/>
              </w:rPr>
            </w:pPr>
          </w:p>
        </w:tc>
      </w:tr>
      <w:bookmarkEnd w:id="0"/>
      <w:tr w:rsidR="00684335" w:rsidRPr="00013F5C" w:rsidTr="00855C94">
        <w:trPr>
          <w:trHeight w:val="765"/>
        </w:trPr>
        <w:tc>
          <w:tcPr>
            <w:tcW w:w="560" w:type="dxa"/>
            <w:vMerge/>
            <w:noWrap/>
            <w:vAlign w:val="center"/>
          </w:tcPr>
          <w:p w:rsidR="00684335" w:rsidRPr="00855C94" w:rsidRDefault="00684335" w:rsidP="00D70ECD">
            <w:pPr>
              <w:jc w:val="right"/>
              <w:rPr>
                <w:b/>
                <w:bCs/>
                <w:sz w:val="20"/>
                <w:szCs w:val="20"/>
                <w:lang w:val="lt-LT" w:eastAsia="lt-LT"/>
              </w:rPr>
            </w:pPr>
          </w:p>
        </w:tc>
        <w:tc>
          <w:tcPr>
            <w:tcW w:w="4133" w:type="dxa"/>
            <w:noWrap/>
            <w:vAlign w:val="center"/>
          </w:tcPr>
          <w:p w:rsidR="00684335" w:rsidRPr="00855C94" w:rsidRDefault="00684335" w:rsidP="00D70ECD">
            <w:pPr>
              <w:rPr>
                <w:sz w:val="20"/>
                <w:szCs w:val="20"/>
                <w:lang w:val="lt-LT" w:eastAsia="lt-LT"/>
              </w:rPr>
            </w:pPr>
            <w:r w:rsidRPr="00855C94">
              <w:rPr>
                <w:sz w:val="20"/>
                <w:szCs w:val="20"/>
                <w:lang w:val="lt-LT" w:eastAsia="lt-LT"/>
              </w:rPr>
              <w:t xml:space="preserve">VOR Lenktynių akademija </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€ 10.000</w:t>
            </w:r>
          </w:p>
        </w:tc>
      </w:tr>
      <w:tr w:rsidR="00684335" w:rsidRPr="00013F5C" w:rsidTr="00855C94">
        <w:trPr>
          <w:trHeight w:val="402"/>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VISO EUR</w:t>
            </w:r>
          </w:p>
        </w:tc>
        <w:tc>
          <w:tcPr>
            <w:tcW w:w="3544" w:type="dxa"/>
            <w:noWrap/>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€ 1.043.400</w:t>
            </w:r>
          </w:p>
        </w:tc>
      </w:tr>
      <w:tr w:rsidR="00684335" w:rsidRPr="00013F5C" w:rsidTr="00855C94">
        <w:trPr>
          <w:trHeight w:val="43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NENUMATYTOS IŠLAIDOS 10%</w:t>
            </w:r>
          </w:p>
        </w:tc>
        <w:tc>
          <w:tcPr>
            <w:tcW w:w="3544" w:type="dxa"/>
            <w:vAlign w:val="center"/>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sz w:val="20"/>
                <w:szCs w:val="20"/>
                <w:lang w:val="lt-LT" w:eastAsia="lt-LT"/>
              </w:rPr>
            </w:pPr>
            <w:r w:rsidRPr="00855C94">
              <w:rPr>
                <w:sz w:val="20"/>
                <w:szCs w:val="20"/>
                <w:lang w:val="lt-LT" w:eastAsia="lt-LT"/>
              </w:rPr>
              <w:t>€ 104.340</w:t>
            </w:r>
          </w:p>
        </w:tc>
      </w:tr>
      <w:tr w:rsidR="00684335" w:rsidRPr="00013F5C" w:rsidTr="00855C94">
        <w:trPr>
          <w:trHeight w:val="319"/>
        </w:trPr>
        <w:tc>
          <w:tcPr>
            <w:tcW w:w="5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w:t>
            </w:r>
          </w:p>
        </w:tc>
        <w:tc>
          <w:tcPr>
            <w:tcW w:w="4133" w:type="dxa"/>
            <w:noWrap/>
            <w:vAlign w:val="center"/>
          </w:tcPr>
          <w:p w:rsidR="00684335" w:rsidRPr="00855C94" w:rsidRDefault="00684335" w:rsidP="00D70ECD">
            <w:pPr>
              <w:rPr>
                <w:b/>
                <w:bCs/>
                <w:sz w:val="20"/>
                <w:szCs w:val="20"/>
                <w:lang w:val="lt-LT" w:eastAsia="lt-LT"/>
              </w:rPr>
            </w:pPr>
            <w:r w:rsidRPr="00855C94">
              <w:rPr>
                <w:b/>
                <w:bCs/>
                <w:sz w:val="20"/>
                <w:szCs w:val="20"/>
                <w:lang w:val="lt-LT" w:eastAsia="lt-LT"/>
              </w:rPr>
              <w:t>VISO RENGINIUI (su nenumatytomis išlaidomis) EUR</w:t>
            </w:r>
          </w:p>
        </w:tc>
        <w:tc>
          <w:tcPr>
            <w:tcW w:w="3544" w:type="dxa"/>
            <w:noWrap/>
          </w:tcPr>
          <w:p w:rsidR="00684335" w:rsidRPr="00855C94" w:rsidRDefault="00684335" w:rsidP="00D70ECD">
            <w:pPr>
              <w:rPr>
                <w:sz w:val="20"/>
                <w:szCs w:val="20"/>
                <w:lang w:val="lt-LT" w:eastAsia="lt-LT"/>
              </w:rPr>
            </w:pPr>
            <w:r w:rsidRPr="00855C94">
              <w:rPr>
                <w:sz w:val="20"/>
                <w:szCs w:val="20"/>
                <w:lang w:val="lt-LT" w:eastAsia="lt-LT"/>
              </w:rPr>
              <w:t> </w:t>
            </w:r>
          </w:p>
        </w:tc>
        <w:tc>
          <w:tcPr>
            <w:tcW w:w="1860" w:type="dxa"/>
            <w:noWrap/>
            <w:vAlign w:val="center"/>
          </w:tcPr>
          <w:p w:rsidR="00684335" w:rsidRPr="00855C94" w:rsidRDefault="00684335" w:rsidP="00D70ECD">
            <w:pPr>
              <w:jc w:val="right"/>
              <w:rPr>
                <w:b/>
                <w:bCs/>
                <w:sz w:val="20"/>
                <w:szCs w:val="20"/>
                <w:lang w:val="lt-LT" w:eastAsia="lt-LT"/>
              </w:rPr>
            </w:pPr>
            <w:r w:rsidRPr="00855C94">
              <w:rPr>
                <w:b/>
                <w:bCs/>
                <w:sz w:val="20"/>
                <w:szCs w:val="20"/>
                <w:lang w:val="lt-LT" w:eastAsia="lt-LT"/>
              </w:rPr>
              <w:t>€ 1.147.740</w:t>
            </w:r>
          </w:p>
        </w:tc>
      </w:tr>
    </w:tbl>
    <w:p w:rsidR="00684335" w:rsidRPr="008238F1" w:rsidRDefault="00684335" w:rsidP="00511965">
      <w:pPr>
        <w:rPr>
          <w:b/>
          <w:color w:val="C00000"/>
          <w:sz w:val="20"/>
          <w:szCs w:val="20"/>
          <w:lang w:val="lt-LT"/>
        </w:rPr>
      </w:pPr>
    </w:p>
    <w:p w:rsidR="00684335" w:rsidRPr="008238F1" w:rsidRDefault="00684335" w:rsidP="0091051A">
      <w:pPr>
        <w:rPr>
          <w:sz w:val="20"/>
          <w:szCs w:val="20"/>
          <w:lang w:val="lt-LT"/>
        </w:rPr>
      </w:pPr>
      <w:r w:rsidRPr="008238F1">
        <w:rPr>
          <w:sz w:val="20"/>
          <w:szCs w:val="20"/>
          <w:lang w:val="lt-LT"/>
        </w:rPr>
        <w:t xml:space="preserve">Biudžetas gali padidėti 13to Leidimo atžvilgiu pagal SVKI </w:t>
      </w:r>
      <w:r w:rsidRPr="008238F1">
        <w:rPr>
          <w:i/>
          <w:iCs/>
          <w:color w:val="000000"/>
          <w:sz w:val="20"/>
          <w:szCs w:val="20"/>
          <w:lang w:val="lt-LT"/>
        </w:rPr>
        <w:t>angl„MUICP</w:t>
      </w:r>
      <w:r w:rsidRPr="008238F1">
        <w:rPr>
          <w:sz w:val="20"/>
          <w:szCs w:val="20"/>
          <w:lang w:val="lt-LT"/>
        </w:rPr>
        <w:t xml:space="preserve"> apskaičiuojamą nuo 12to Leidimo Varžybų datos iki tikrosios tokių išlaidų datos.</w:t>
      </w:r>
    </w:p>
    <w:p w:rsidR="00684335" w:rsidRPr="008238F1" w:rsidRDefault="00684335" w:rsidP="00511965">
      <w:pPr>
        <w:rPr>
          <w:b/>
          <w:color w:val="C00000"/>
          <w:sz w:val="20"/>
          <w:szCs w:val="20"/>
          <w:lang w:val="lt-LT"/>
        </w:rPr>
      </w:pPr>
      <w:r w:rsidRPr="008238F1">
        <w:rPr>
          <w:sz w:val="20"/>
          <w:szCs w:val="20"/>
          <w:lang w:val="lt-LT"/>
        </w:rPr>
        <w:br w:type="page"/>
      </w:r>
      <w:r w:rsidRPr="008238F1">
        <w:rPr>
          <w:b/>
          <w:color w:val="C00000"/>
          <w:sz w:val="20"/>
          <w:szCs w:val="20"/>
          <w:lang w:val="lt-LT"/>
        </w:rPr>
        <w:t>Priedas E – Papildomos Investicijos</w:t>
      </w:r>
    </w:p>
    <w:p w:rsidR="00684335" w:rsidRPr="008238F1" w:rsidRDefault="00684335" w:rsidP="00511965">
      <w:pPr>
        <w:rPr>
          <w:b/>
          <w:color w:val="C00000"/>
          <w:sz w:val="20"/>
          <w:szCs w:val="20"/>
          <w:lang w:val="lt-LT"/>
        </w:rPr>
      </w:pPr>
    </w:p>
    <w:p w:rsidR="00684335" w:rsidRPr="008238F1" w:rsidRDefault="00684335" w:rsidP="00511965">
      <w:pPr>
        <w:rPr>
          <w:b/>
          <w:color w:val="C00000"/>
          <w:sz w:val="20"/>
          <w:szCs w:val="20"/>
          <w:lang w:val="lt-LT"/>
        </w:rPr>
      </w:pPr>
      <w:r w:rsidRPr="008238F1">
        <w:rPr>
          <w:b/>
          <w:color w:val="C00000"/>
          <w:sz w:val="20"/>
          <w:szCs w:val="20"/>
          <w:lang w:val="lt-LT"/>
        </w:rPr>
        <w:t>1 Dalis – Laiduotojo garantuojamos investicijos</w:t>
      </w:r>
    </w:p>
    <w:p w:rsidR="00684335" w:rsidRPr="008238F1" w:rsidRDefault="00684335" w:rsidP="00511965">
      <w:pPr>
        <w:rPr>
          <w:b/>
          <w:color w:val="C00000"/>
          <w:sz w:val="20"/>
          <w:szCs w:val="20"/>
          <w:lang w:val="lt-LT"/>
        </w:rPr>
      </w:pPr>
    </w:p>
    <w:p w:rsidR="00684335" w:rsidRPr="008238F1" w:rsidRDefault="00684335" w:rsidP="00230627">
      <w:pPr>
        <w:pStyle w:val="ListParagraph"/>
        <w:numPr>
          <w:ilvl w:val="0"/>
          <w:numId w:val="4"/>
        </w:numPr>
        <w:rPr>
          <w:sz w:val="20"/>
          <w:szCs w:val="20"/>
          <w:u w:val="single"/>
          <w:lang w:val="lt-LT"/>
        </w:rPr>
      </w:pPr>
      <w:r w:rsidRPr="008238F1">
        <w:rPr>
          <w:sz w:val="20"/>
          <w:szCs w:val="20"/>
          <w:u w:val="single"/>
          <w:lang w:val="lt-LT"/>
        </w:rPr>
        <w:t>Klaipėdos Savivaldybės Klaipėdos Pilies renovacija</w:t>
      </w:r>
    </w:p>
    <w:p w:rsidR="00684335" w:rsidRPr="008238F1" w:rsidRDefault="00684335" w:rsidP="00230627">
      <w:pPr>
        <w:ind w:left="360"/>
        <w:rPr>
          <w:sz w:val="20"/>
          <w:szCs w:val="20"/>
          <w:u w:val="single"/>
          <w:lang w:val="lt-LT"/>
        </w:rPr>
      </w:pPr>
    </w:p>
    <w:p w:rsidR="00684335" w:rsidRPr="008238F1" w:rsidRDefault="00684335" w:rsidP="003C27C4">
      <w:pPr>
        <w:ind w:left="360"/>
        <w:rPr>
          <w:sz w:val="20"/>
          <w:szCs w:val="20"/>
          <w:lang w:val="lt-LT"/>
        </w:rPr>
      </w:pPr>
      <w:r w:rsidRPr="008238F1">
        <w:rPr>
          <w:sz w:val="20"/>
          <w:szCs w:val="20"/>
          <w:lang w:val="lt-LT"/>
        </w:rPr>
        <w:t>Klaipėdos Savivaldybė jau suplanavo investicijas į Klaipėdos Pilies viešosios teritorijos plėtrą. Šios teritorijos ribojasi su siūloma Volvo Ocean Race Varžybų vietos teritorija ir žymiai pagerina renginio kokybę ir VOR galėtų ja naudotis.</w:t>
      </w:r>
    </w:p>
    <w:p w:rsidR="00684335" w:rsidRPr="008238F1" w:rsidRDefault="00684335" w:rsidP="00230627">
      <w:pPr>
        <w:ind w:left="360"/>
        <w:rPr>
          <w:sz w:val="20"/>
          <w:szCs w:val="20"/>
          <w:lang w:val="lt-LT"/>
        </w:rPr>
      </w:pPr>
    </w:p>
    <w:p w:rsidR="00684335" w:rsidRPr="008238F1" w:rsidRDefault="00684335" w:rsidP="0091051A">
      <w:pPr>
        <w:ind w:left="360"/>
        <w:rPr>
          <w:sz w:val="20"/>
          <w:szCs w:val="20"/>
          <w:lang w:val="lt-LT"/>
        </w:rPr>
      </w:pPr>
      <w:r w:rsidRPr="008238F1">
        <w:rPr>
          <w:sz w:val="20"/>
          <w:szCs w:val="20"/>
          <w:lang w:val="lt-LT"/>
        </w:rPr>
        <w:t>Pirmas etapas: Klaipėdos Pilies bastiono atstatymas, dviejų pramoninių pastatų nugriovimas, Pilies kiemo ir aplinkinės teritorijos valymas ir plėtra. Šis etapas yra suplanuotas 2012-2013 metams – investuojama ne mažiau 1 milijono Eurų</w:t>
      </w:r>
    </w:p>
    <w:p w:rsidR="00684335" w:rsidRPr="008238F1" w:rsidRDefault="00684335" w:rsidP="0091051A">
      <w:pPr>
        <w:ind w:left="360"/>
        <w:jc w:val="center"/>
        <w:rPr>
          <w:sz w:val="20"/>
          <w:szCs w:val="20"/>
          <w:lang w:val="lt-LT"/>
        </w:rPr>
      </w:pPr>
      <w:r w:rsidRPr="00013F5C">
        <w:rPr>
          <w:noProof/>
          <w:sz w:val="20"/>
          <w:szCs w:val="20"/>
          <w:lang w:val="lt-LT" w:eastAsia="lt-LT"/>
        </w:rPr>
        <w:pict>
          <v:shape id="Picture 2" o:spid="_x0000_i1026" type="#_x0000_t75" style="width:283.5pt;height:195pt;visibility:visible">
            <v:imagedata r:id="rId6" o:title=""/>
          </v:shape>
        </w:pict>
      </w:r>
    </w:p>
    <w:p w:rsidR="00684335" w:rsidRPr="008238F1" w:rsidRDefault="00684335" w:rsidP="00230627">
      <w:pPr>
        <w:ind w:left="360"/>
        <w:rPr>
          <w:sz w:val="20"/>
          <w:szCs w:val="20"/>
          <w:lang w:val="lt-LT"/>
        </w:rPr>
      </w:pPr>
    </w:p>
    <w:p w:rsidR="00684335" w:rsidRPr="008238F1" w:rsidRDefault="00684335" w:rsidP="00230627">
      <w:pPr>
        <w:ind w:left="360"/>
        <w:rPr>
          <w:sz w:val="20"/>
          <w:szCs w:val="20"/>
          <w:lang w:val="lt-LT"/>
        </w:rPr>
      </w:pPr>
      <w:r w:rsidRPr="008238F1">
        <w:rPr>
          <w:sz w:val="20"/>
          <w:szCs w:val="20"/>
          <w:lang w:val="lt-LT"/>
        </w:rPr>
        <w:t>Antras Etapas: Klaipėdos pilies bastiono atstatymas, Seno Sandėlio restauravimas konferencijoms ir seminarams (800 m2), visos reikiamos infrastruktūros pastatymas (elektra, apšvietimas, vanduo, komunikacijos) viešiems renginiams buvusioje Pilies teritorijoje. Šis etapas yra suplanuotas 2013-2015 metams – investuojama ne mažiau nei 3,7 milijonai Eurų, dalinai finansuojama iš ES fondų.</w:t>
      </w:r>
    </w:p>
    <w:p w:rsidR="00684335" w:rsidRPr="008238F1" w:rsidRDefault="00684335" w:rsidP="00230627">
      <w:pPr>
        <w:ind w:left="360"/>
        <w:rPr>
          <w:sz w:val="20"/>
          <w:szCs w:val="20"/>
          <w:lang w:val="lt-LT"/>
        </w:rPr>
      </w:pPr>
    </w:p>
    <w:p w:rsidR="00684335" w:rsidRPr="008238F1" w:rsidRDefault="00684335" w:rsidP="0091051A">
      <w:pPr>
        <w:ind w:left="360"/>
        <w:jc w:val="center"/>
        <w:rPr>
          <w:sz w:val="20"/>
          <w:szCs w:val="20"/>
          <w:lang w:val="lt-LT"/>
        </w:rPr>
      </w:pPr>
      <w:r w:rsidRPr="00013F5C">
        <w:rPr>
          <w:noProof/>
          <w:sz w:val="20"/>
          <w:szCs w:val="20"/>
          <w:lang w:val="lt-LT" w:eastAsia="lt-LT"/>
        </w:rPr>
        <w:pict>
          <v:shape id="Picture 3" o:spid="_x0000_i1027" type="#_x0000_t75" style="width:297pt;height:204pt;visibility:visible">
            <v:imagedata r:id="rId7" o:title=""/>
          </v:shape>
        </w:pict>
      </w:r>
    </w:p>
    <w:p w:rsidR="00684335" w:rsidRPr="008238F1" w:rsidRDefault="00684335" w:rsidP="00E04DEC">
      <w:pPr>
        <w:rPr>
          <w:sz w:val="20"/>
          <w:szCs w:val="20"/>
          <w:lang w:val="lt-LT"/>
        </w:rPr>
      </w:pPr>
    </w:p>
    <w:sectPr w:rsidR="00684335" w:rsidRPr="008238F1" w:rsidSect="000F6265">
      <w:pgSz w:w="12240" w:h="15840"/>
      <w:pgMar w:top="1440" w:right="1440" w:bottom="1440" w:left="1440"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F10B2"/>
    <w:multiLevelType w:val="hybridMultilevel"/>
    <w:tmpl w:val="5304491A"/>
    <w:lvl w:ilvl="0" w:tplc="3BFEF6E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B4866AC"/>
    <w:multiLevelType w:val="multilevel"/>
    <w:tmpl w:val="FC2A71E6"/>
    <w:lvl w:ilvl="0">
      <w:start w:val="1"/>
      <w:numFmt w:val="decimal"/>
      <w:lvlText w:val="%1."/>
      <w:lvlJc w:val="left"/>
      <w:pPr>
        <w:ind w:left="72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
    <w:nsid w:val="5394250C"/>
    <w:multiLevelType w:val="hybridMultilevel"/>
    <w:tmpl w:val="697644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BB44C92"/>
    <w:multiLevelType w:val="hybridMultilevel"/>
    <w:tmpl w:val="54AA6C84"/>
    <w:lvl w:ilvl="0" w:tplc="B07C093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088E"/>
    <w:rsid w:val="00013F5C"/>
    <w:rsid w:val="00023ADC"/>
    <w:rsid w:val="00034B1B"/>
    <w:rsid w:val="000353C5"/>
    <w:rsid w:val="0008780C"/>
    <w:rsid w:val="000A1338"/>
    <w:rsid w:val="000D7016"/>
    <w:rsid w:val="000E6AE6"/>
    <w:rsid w:val="000F01D8"/>
    <w:rsid w:val="000F0254"/>
    <w:rsid w:val="000F6265"/>
    <w:rsid w:val="00185B35"/>
    <w:rsid w:val="0019031C"/>
    <w:rsid w:val="001A19B5"/>
    <w:rsid w:val="001A4880"/>
    <w:rsid w:val="001B63BA"/>
    <w:rsid w:val="001C029F"/>
    <w:rsid w:val="001C3162"/>
    <w:rsid w:val="0020127A"/>
    <w:rsid w:val="00230627"/>
    <w:rsid w:val="002C1C36"/>
    <w:rsid w:val="002D34D5"/>
    <w:rsid w:val="002F49A5"/>
    <w:rsid w:val="002F61FC"/>
    <w:rsid w:val="00307CFF"/>
    <w:rsid w:val="00316031"/>
    <w:rsid w:val="00323D99"/>
    <w:rsid w:val="00361257"/>
    <w:rsid w:val="003B4800"/>
    <w:rsid w:val="003C27C4"/>
    <w:rsid w:val="003C4907"/>
    <w:rsid w:val="003E1424"/>
    <w:rsid w:val="0041133E"/>
    <w:rsid w:val="00431D78"/>
    <w:rsid w:val="00442270"/>
    <w:rsid w:val="0045088E"/>
    <w:rsid w:val="00456E33"/>
    <w:rsid w:val="004A72C5"/>
    <w:rsid w:val="004D5705"/>
    <w:rsid w:val="00511965"/>
    <w:rsid w:val="005150EC"/>
    <w:rsid w:val="005219C5"/>
    <w:rsid w:val="00535D01"/>
    <w:rsid w:val="0054266A"/>
    <w:rsid w:val="005578CE"/>
    <w:rsid w:val="00597623"/>
    <w:rsid w:val="006235A1"/>
    <w:rsid w:val="00631152"/>
    <w:rsid w:val="0063310E"/>
    <w:rsid w:val="00637B5A"/>
    <w:rsid w:val="006811DC"/>
    <w:rsid w:val="00684335"/>
    <w:rsid w:val="006C0B6C"/>
    <w:rsid w:val="006C6CBB"/>
    <w:rsid w:val="007270EB"/>
    <w:rsid w:val="00743303"/>
    <w:rsid w:val="007519C4"/>
    <w:rsid w:val="007B1E35"/>
    <w:rsid w:val="007B5093"/>
    <w:rsid w:val="008104B3"/>
    <w:rsid w:val="00812F8D"/>
    <w:rsid w:val="0081531B"/>
    <w:rsid w:val="008238F1"/>
    <w:rsid w:val="0082670C"/>
    <w:rsid w:val="00841A09"/>
    <w:rsid w:val="00855C94"/>
    <w:rsid w:val="008F4666"/>
    <w:rsid w:val="0091051A"/>
    <w:rsid w:val="0092466C"/>
    <w:rsid w:val="00966DDF"/>
    <w:rsid w:val="00974598"/>
    <w:rsid w:val="009B28D1"/>
    <w:rsid w:val="009E5F68"/>
    <w:rsid w:val="00A123D4"/>
    <w:rsid w:val="00A3211C"/>
    <w:rsid w:val="00A80141"/>
    <w:rsid w:val="00AF0DED"/>
    <w:rsid w:val="00B25946"/>
    <w:rsid w:val="00B957DD"/>
    <w:rsid w:val="00BA1717"/>
    <w:rsid w:val="00BF0C54"/>
    <w:rsid w:val="00C0458D"/>
    <w:rsid w:val="00C4035E"/>
    <w:rsid w:val="00C422EF"/>
    <w:rsid w:val="00C96B11"/>
    <w:rsid w:val="00CA0926"/>
    <w:rsid w:val="00CD55B7"/>
    <w:rsid w:val="00CE279E"/>
    <w:rsid w:val="00D15C98"/>
    <w:rsid w:val="00D3338A"/>
    <w:rsid w:val="00D6373D"/>
    <w:rsid w:val="00D70ECD"/>
    <w:rsid w:val="00D7611F"/>
    <w:rsid w:val="00D80B6D"/>
    <w:rsid w:val="00D90757"/>
    <w:rsid w:val="00DF5B52"/>
    <w:rsid w:val="00E04DEC"/>
    <w:rsid w:val="00EA463D"/>
    <w:rsid w:val="00EA52E8"/>
    <w:rsid w:val="00EA53E6"/>
    <w:rsid w:val="00F05BAE"/>
    <w:rsid w:val="00F136E6"/>
    <w:rsid w:val="00F4335E"/>
    <w:rsid w:val="00F673E2"/>
    <w:rsid w:val="00F70070"/>
    <w:rsid w:val="00FA15D9"/>
    <w:rsid w:val="00FB6583"/>
    <w:rsid w:val="00FC58E9"/>
    <w:rsid w:val="00FF6059"/>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65"/>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37B5A"/>
    <w:pPr>
      <w:ind w:left="720"/>
      <w:contextualSpacing/>
    </w:pPr>
  </w:style>
  <w:style w:type="table" w:styleId="TableGrid">
    <w:name w:val="Table Grid"/>
    <w:basedOn w:val="TableNormal"/>
    <w:uiPriority w:val="99"/>
    <w:rsid w:val="00D333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235A1"/>
    <w:rPr>
      <w:rFonts w:cs="Times New Roman"/>
      <w:color w:val="808080"/>
    </w:rPr>
  </w:style>
  <w:style w:type="paragraph" w:styleId="BalloonText">
    <w:name w:val="Balloon Text"/>
    <w:basedOn w:val="Normal"/>
    <w:link w:val="BalloonTextChar"/>
    <w:uiPriority w:val="99"/>
    <w:semiHidden/>
    <w:rsid w:val="006235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35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5639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18</Pages>
  <Words>22856</Words>
  <Characters>13029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RENGINIO VIETOS SUTARTIS</dc:title>
  <dc:subject/>
  <dc:creator>Dalia Pleskoviene</dc:creator>
  <cp:keywords/>
  <dc:description/>
  <cp:lastModifiedBy>V.Palaimiene</cp:lastModifiedBy>
  <cp:revision>2</cp:revision>
  <dcterms:created xsi:type="dcterms:W3CDTF">2012-11-29T11:58:00Z</dcterms:created>
  <dcterms:modified xsi:type="dcterms:W3CDTF">2012-11-29T11:58:00Z</dcterms:modified>
</cp:coreProperties>
</file>